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128C8" w14:textId="6FF48F30" w:rsidR="008B6A24" w:rsidRPr="00592B02" w:rsidRDefault="00492C4C" w:rsidP="00483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oppins" w:hAnsi="Poppins" w:cs="Poppins"/>
          <w:b/>
          <w:bCs/>
          <w:sz w:val="44"/>
          <w:szCs w:val="44"/>
        </w:rPr>
      </w:pPr>
      <w:r w:rsidRPr="00592B02">
        <w:rPr>
          <w:rFonts w:ascii="Poppins" w:hAnsi="Poppins" w:cs="Poppins"/>
          <w:b/>
          <w:bCs/>
          <w:sz w:val="44"/>
          <w:szCs w:val="44"/>
        </w:rPr>
        <w:t>FICHE DESCRIPTIVE DU PROJET</w:t>
      </w:r>
    </w:p>
    <w:p w14:paraId="5CF50092" w14:textId="142625FE" w:rsidR="008B6A24" w:rsidRDefault="00E621C7" w:rsidP="00483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Document à remplir et à renvoyer </w:t>
      </w:r>
      <w:r w:rsidR="00592B02">
        <w:t xml:space="preserve">à l’adresse suivante : </w:t>
      </w:r>
      <w:hyperlink r:id="rId11" w:history="1">
        <w:r w:rsidR="00592B02" w:rsidRPr="002C483A">
          <w:rPr>
            <w:rStyle w:val="Lienhypertexte"/>
          </w:rPr>
          <w:t>plantation@agroforesterie.fr</w:t>
        </w:r>
      </w:hyperlink>
    </w:p>
    <w:p w14:paraId="18FAECB9" w14:textId="30A1B9E8" w:rsidR="009E56CB" w:rsidRDefault="009E56CB" w:rsidP="00483FCB">
      <w:pPr>
        <w:jc w:val="center"/>
      </w:pPr>
    </w:p>
    <w:p w14:paraId="4B9AD5FF" w14:textId="54CC9EAC" w:rsidR="00483FCB" w:rsidRDefault="004B7810" w:rsidP="00483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Poppins" w:hAnsi="Poppins" w:cs="Poppins"/>
          <w:b/>
          <w:bCs/>
          <w:sz w:val="28"/>
          <w:szCs w:val="28"/>
        </w:rPr>
      </w:pPr>
      <w:r w:rsidRPr="00483FCB">
        <w:rPr>
          <w:rFonts w:ascii="Poppins" w:hAnsi="Poppins" w:cs="Poppins"/>
          <w:b/>
          <w:bCs/>
          <w:sz w:val="28"/>
          <w:szCs w:val="28"/>
        </w:rPr>
        <w:t>La</w:t>
      </w:r>
      <w:r w:rsidR="00483FCB" w:rsidRPr="00483FCB">
        <w:rPr>
          <w:rFonts w:ascii="Poppins" w:hAnsi="Poppins" w:cs="Poppins"/>
          <w:b/>
          <w:bCs/>
          <w:sz w:val="28"/>
          <w:szCs w:val="28"/>
        </w:rPr>
        <w:t xml:space="preserve"> ferme : </w:t>
      </w:r>
    </w:p>
    <w:p w14:paraId="469A3D0D" w14:textId="569883FE" w:rsidR="00842C21" w:rsidRPr="00842C21" w:rsidRDefault="00910139" w:rsidP="00910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 w:rsidRPr="00842C21">
        <w:t>Nom</w:t>
      </w:r>
      <w:r w:rsidR="00842C21">
        <w:t> (et raison sociale) :</w:t>
      </w:r>
    </w:p>
    <w:p w14:paraId="09593A0E" w14:textId="19D6F573" w:rsidR="00910139" w:rsidRDefault="004B7810" w:rsidP="00910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Adresse :</w:t>
      </w:r>
    </w:p>
    <w:p w14:paraId="43870158" w14:textId="77777777" w:rsidR="00910139" w:rsidRDefault="00910139" w:rsidP="00910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F14CE3A" w14:textId="77777777" w:rsidR="00910139" w:rsidRDefault="00910139" w:rsidP="00910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Coordonnées GPS :</w:t>
      </w:r>
    </w:p>
    <w:p w14:paraId="3B016FC6" w14:textId="77777777" w:rsidR="00910139" w:rsidRDefault="00910139" w:rsidP="00910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Surface totale des parcelles à planter :</w:t>
      </w:r>
    </w:p>
    <w:p w14:paraId="4129C836" w14:textId="77A5F836" w:rsidR="00910139" w:rsidRDefault="00786484" w:rsidP="00910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Surface agricole utile totale :</w:t>
      </w:r>
    </w:p>
    <w:p w14:paraId="7AF28BD1" w14:textId="47F0B76D" w:rsidR="00910139" w:rsidRDefault="00910139" w:rsidP="00910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Pluviométrie </w:t>
      </w:r>
      <w:r w:rsidR="00E07213">
        <w:t>annuelle :</w:t>
      </w:r>
    </w:p>
    <w:p w14:paraId="12592553" w14:textId="780F6E30" w:rsidR="00483FCB" w:rsidRDefault="00E07213" w:rsidP="00483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Sens </w:t>
      </w:r>
      <w:r w:rsidR="008E1745">
        <w:t>v</w:t>
      </w:r>
      <w:r>
        <w:t>ent dominant :</w:t>
      </w:r>
    </w:p>
    <w:p w14:paraId="0608B9A6" w14:textId="77777777" w:rsidR="00E07213" w:rsidRDefault="00E07213" w:rsidP="00483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82FE192" w14:textId="77777777" w:rsidR="00FC4E17" w:rsidRDefault="00E07213" w:rsidP="00483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Topographie : </w:t>
      </w:r>
    </w:p>
    <w:p w14:paraId="3E436B78" w14:textId="77777777" w:rsidR="00913D68" w:rsidRDefault="00913D68" w:rsidP="00483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BF2CB24" w14:textId="4F108733" w:rsidR="009B3B74" w:rsidRDefault="00000000" w:rsidP="00483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3871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3B74">
            <w:rPr>
              <w:rFonts w:ascii="MS Gothic" w:eastAsia="MS Gothic" w:hAnsi="MS Gothic" w:hint="eastAsia"/>
            </w:rPr>
            <w:t>☐</w:t>
          </w:r>
        </w:sdtContent>
      </w:sdt>
      <w:r w:rsidR="009B3B74">
        <w:t xml:space="preserve"> C</w:t>
      </w:r>
      <w:r w:rsidR="00E07213">
        <w:t>oteau</w:t>
      </w:r>
      <w:r w:rsidR="00E75EF9">
        <w:t>x</w:t>
      </w:r>
      <w:r w:rsidR="00913D68">
        <w:tab/>
      </w:r>
      <w:r w:rsidR="00913D68">
        <w:tab/>
      </w:r>
      <w:sdt>
        <w:sdtPr>
          <w:id w:val="-821736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1745">
            <w:rPr>
              <w:rFonts w:ascii="MS Gothic" w:eastAsia="MS Gothic" w:hAnsi="MS Gothic" w:hint="eastAsia"/>
            </w:rPr>
            <w:t>☐</w:t>
          </w:r>
        </w:sdtContent>
      </w:sdt>
      <w:r w:rsidR="00913D68">
        <w:t xml:space="preserve"> Flanc montagne</w:t>
      </w:r>
    </w:p>
    <w:p w14:paraId="67A0550B" w14:textId="5BE05EF3" w:rsidR="009B3B74" w:rsidRDefault="00000000" w:rsidP="00483F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1089279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3B74">
            <w:rPr>
              <w:rFonts w:ascii="MS Gothic" w:eastAsia="MS Gothic" w:hAnsi="MS Gothic" w:hint="eastAsia"/>
            </w:rPr>
            <w:t>☐</w:t>
          </w:r>
        </w:sdtContent>
      </w:sdt>
      <w:r w:rsidR="009B3B74">
        <w:t xml:space="preserve"> P</w:t>
      </w:r>
      <w:r w:rsidR="004B7810">
        <w:t>laine</w:t>
      </w:r>
      <w:r w:rsidR="00913D68">
        <w:tab/>
      </w:r>
      <w:r w:rsidR="00913D68">
        <w:tab/>
      </w:r>
      <w:sdt>
        <w:sdtPr>
          <w:id w:val="2143159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D68">
            <w:rPr>
              <w:rFonts w:ascii="MS Gothic" w:eastAsia="MS Gothic" w:hAnsi="MS Gothic" w:hint="eastAsia"/>
            </w:rPr>
            <w:t>☐</w:t>
          </w:r>
        </w:sdtContent>
      </w:sdt>
      <w:r w:rsidR="00913D68">
        <w:t xml:space="preserve"> Fond de Vallée</w:t>
      </w:r>
    </w:p>
    <w:p w14:paraId="571E3717" w14:textId="77777777" w:rsidR="001B24FB" w:rsidRDefault="001B24FB" w:rsidP="00CC0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/>
        </w:rPr>
      </w:pPr>
    </w:p>
    <w:p w14:paraId="2533EF18" w14:textId="4D066183" w:rsidR="00CC0A4F" w:rsidRDefault="00CC0A4F" w:rsidP="00CC0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/>
        </w:rPr>
      </w:pPr>
      <w:r w:rsidRPr="004B1F91">
        <w:rPr>
          <w:rStyle w:val="normaltextrun"/>
          <w:color w:val="000000"/>
        </w:rPr>
        <w:t>Activités principales de l</w:t>
      </w:r>
      <w:r w:rsidR="008E1745">
        <w:rPr>
          <w:rStyle w:val="normaltextrun"/>
          <w:color w:val="000000"/>
        </w:rPr>
        <w:t>a ferme</w:t>
      </w:r>
      <w:r w:rsidRPr="004B1F91">
        <w:rPr>
          <w:rStyle w:val="normaltextrun"/>
          <w:color w:val="000000"/>
        </w:rPr>
        <w:t> : </w:t>
      </w:r>
    </w:p>
    <w:p w14:paraId="54682C02" w14:textId="77777777" w:rsidR="00CC0A4F" w:rsidRDefault="00CC0A4F" w:rsidP="00CC0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normaltextrun"/>
          <w:color w:val="000000"/>
        </w:rPr>
      </w:pPr>
    </w:p>
    <w:p w14:paraId="3B6D1CB9" w14:textId="77777777" w:rsidR="00CC0A4F" w:rsidRDefault="00CC0A4F" w:rsidP="00CC0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Mode d’exploitation (bio, en conversion bio, raisonné, conventionnel, etc.) :</w:t>
      </w:r>
    </w:p>
    <w:p w14:paraId="63F3B06F" w14:textId="77777777" w:rsidR="00CC0A4F" w:rsidRDefault="00CC0A4F" w:rsidP="00CC0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A92C09F" w14:textId="663D7747" w:rsidR="00CC0A4F" w:rsidRDefault="00CC0A4F" w:rsidP="00CC0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La ferme bénéficie-t-il d’une certification ? (Si oui, laquelle ?) : </w:t>
      </w:r>
    </w:p>
    <w:p w14:paraId="123B7C8E" w14:textId="77777777" w:rsidR="00B07339" w:rsidRDefault="00B07339" w:rsidP="00CC0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36505E7" w14:textId="7962BB4A" w:rsidR="00B07339" w:rsidRDefault="00B07339" w:rsidP="00CC0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Adhésion à l’AFAF pour l’année en </w:t>
      </w:r>
      <w:r w:rsidR="00E3112E">
        <w:t>cours :</w:t>
      </w:r>
      <w:r>
        <w:t xml:space="preserve"> </w:t>
      </w:r>
      <w:sdt>
        <w:sdtPr>
          <w:id w:val="-19101441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Oui </w:t>
      </w:r>
      <w:sdt>
        <w:sdtPr>
          <w:id w:val="-1971120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Non </w:t>
      </w:r>
      <w:sdt>
        <w:sdtPr>
          <w:id w:val="1141764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>A Faire</w:t>
      </w:r>
    </w:p>
    <w:p w14:paraId="4147C182" w14:textId="63195068" w:rsidR="00B07339" w:rsidRDefault="00000000" w:rsidP="00CC0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hyperlink r:id="rId12" w:history="1">
        <w:r w:rsidR="00E3112E" w:rsidRPr="005F3264">
          <w:rPr>
            <w:rStyle w:val="Lienhypertexte"/>
          </w:rPr>
          <w:t>https://www.helloasso.com/associations/afaf-association-francaise-d-agroforesterie</w:t>
        </w:r>
      </w:hyperlink>
    </w:p>
    <w:p w14:paraId="79124C72" w14:textId="77777777" w:rsidR="00B07339" w:rsidRDefault="00B07339" w:rsidP="00CC0A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D37C7B0" w14:textId="28880B06" w:rsidR="00592B02" w:rsidRDefault="00592B02" w:rsidP="009E56CB"/>
    <w:p w14:paraId="24682DEC" w14:textId="5AB8DE01" w:rsidR="004B1F91" w:rsidRPr="00B104DE" w:rsidRDefault="002074D2" w:rsidP="00BE53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Poppins" w:hAnsi="Poppins" w:cs="Poppins"/>
          <w:b/>
          <w:bCs/>
          <w:sz w:val="28"/>
          <w:szCs w:val="28"/>
        </w:rPr>
      </w:pPr>
      <w:r w:rsidRPr="00B104DE">
        <w:rPr>
          <w:rFonts w:ascii="Poppins" w:hAnsi="Poppins" w:cs="Poppins"/>
          <w:b/>
          <w:bCs/>
          <w:sz w:val="28"/>
          <w:szCs w:val="28"/>
        </w:rPr>
        <w:t>LE BENEFICIAIRE</w:t>
      </w:r>
    </w:p>
    <w:p w14:paraId="547C9E3E" w14:textId="661E67B2" w:rsidR="00C00C26" w:rsidRDefault="00C00C26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Nom, </w:t>
      </w:r>
      <w:r w:rsidR="00B104DE">
        <w:t>prénom :</w:t>
      </w:r>
      <w:r>
        <w:t xml:space="preserve"> </w:t>
      </w:r>
      <w:r w:rsidR="00D54479">
        <w:t xml:space="preserve"> </w:t>
      </w:r>
    </w:p>
    <w:p w14:paraId="4B5A94F5" w14:textId="3B0241C7" w:rsidR="00EE1CBB" w:rsidRDefault="00EE1CBB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Age : </w:t>
      </w:r>
    </w:p>
    <w:p w14:paraId="50BC82DA" w14:textId="411297F1" w:rsidR="00D54479" w:rsidRDefault="00745966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Adresse : </w:t>
      </w:r>
    </w:p>
    <w:p w14:paraId="76B30075" w14:textId="77777777" w:rsidR="00745966" w:rsidRDefault="00745966" w:rsidP="007459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Mail : </w:t>
      </w:r>
    </w:p>
    <w:p w14:paraId="4C258F99" w14:textId="77777777" w:rsidR="00745966" w:rsidRDefault="00745966" w:rsidP="007459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Numéro de téléphone : </w:t>
      </w:r>
    </w:p>
    <w:p w14:paraId="09F824E7" w14:textId="77777777" w:rsidR="00D54479" w:rsidRDefault="00D54479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2CDC5EB" w14:textId="7F4FAA40" w:rsidR="009E3ADA" w:rsidRDefault="00C00C26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595959" w:themeColor="text1" w:themeTint="A6"/>
        </w:rPr>
      </w:pPr>
      <w:r>
        <w:t>Statut du porteur de projet</w:t>
      </w:r>
      <w:r w:rsidR="00ED6204">
        <w:t> :</w:t>
      </w:r>
      <w:r w:rsidR="008E1745">
        <w:br/>
      </w:r>
      <w:r w:rsidR="004766DD">
        <w:br/>
      </w:r>
      <w:sdt>
        <w:sdtPr>
          <w:id w:val="859697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1745">
            <w:rPr>
              <w:rFonts w:ascii="MS Gothic" w:eastAsia="MS Gothic" w:hAnsi="MS Gothic" w:hint="eastAsia"/>
            </w:rPr>
            <w:t>☐</w:t>
          </w:r>
        </w:sdtContent>
      </w:sdt>
      <w:r w:rsidRPr="008E1745">
        <w:t xml:space="preserve"> </w:t>
      </w:r>
      <w:proofErr w:type="spellStart"/>
      <w:proofErr w:type="gramStart"/>
      <w:r w:rsidRPr="008E1745">
        <w:t>agriculteur</w:t>
      </w:r>
      <w:r w:rsidR="00764E96">
        <w:t>.</w:t>
      </w:r>
      <w:r w:rsidRPr="008E1745">
        <w:t>trice</w:t>
      </w:r>
      <w:proofErr w:type="spellEnd"/>
      <w:proofErr w:type="gramEnd"/>
      <w:r w:rsidR="008E1745">
        <w:tab/>
      </w:r>
      <w:sdt>
        <w:sdtPr>
          <w:id w:val="-7686194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1745">
            <w:rPr>
              <w:rFonts w:ascii="MS Gothic" w:eastAsia="MS Gothic" w:hAnsi="MS Gothic" w:hint="eastAsia"/>
            </w:rPr>
            <w:t>☐</w:t>
          </w:r>
        </w:sdtContent>
      </w:sdt>
      <w:r w:rsidR="008E1745">
        <w:t xml:space="preserve"> </w:t>
      </w:r>
      <w:r w:rsidR="00DF58BF" w:rsidRPr="008E1745">
        <w:t>salarié cadr</w:t>
      </w:r>
      <w:r w:rsidR="002D18B2" w:rsidRPr="008E1745">
        <w:t>e</w:t>
      </w:r>
      <w:r w:rsidR="00DF58BF" w:rsidRPr="008E1745">
        <w:t xml:space="preserve"> agricole</w:t>
      </w:r>
      <w:r w:rsidR="008E1745">
        <w:t xml:space="preserve"> </w:t>
      </w:r>
      <w:r w:rsidR="00101771">
        <w:t xml:space="preserve"> </w:t>
      </w:r>
      <w:sdt>
        <w:sdtPr>
          <w:id w:val="-6541484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1745">
            <w:rPr>
              <w:rFonts w:ascii="MS Gothic" w:eastAsia="MS Gothic" w:hAnsi="MS Gothic" w:hint="eastAsia"/>
            </w:rPr>
            <w:t>☐</w:t>
          </w:r>
        </w:sdtContent>
      </w:sdt>
      <w:r w:rsidR="00D54479" w:rsidRPr="008E1745">
        <w:t xml:space="preserve"> </w:t>
      </w:r>
      <w:r w:rsidR="009E3ADA" w:rsidRPr="008E1745">
        <w:t>propriétaire</w:t>
      </w:r>
      <w:r w:rsidR="004766DD" w:rsidRPr="008E1745">
        <w:t xml:space="preserve"> foncier</w:t>
      </w:r>
      <w:r w:rsidR="00101771">
        <w:t xml:space="preserve"> </w:t>
      </w:r>
      <w:sdt>
        <w:sdtPr>
          <w:id w:val="784233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1771">
            <w:rPr>
              <w:rFonts w:ascii="MS Gothic" w:eastAsia="MS Gothic" w:hAnsi="MS Gothic" w:hint="eastAsia"/>
            </w:rPr>
            <w:t>☐</w:t>
          </w:r>
        </w:sdtContent>
      </w:sdt>
      <w:r w:rsidR="00101771">
        <w:t xml:space="preserve"> autre :</w:t>
      </w:r>
    </w:p>
    <w:p w14:paraId="085925F1" w14:textId="77777777" w:rsidR="008E1745" w:rsidRDefault="008E1745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4C5DEAC" w14:textId="09A14BBA" w:rsidR="00C00C26" w:rsidRDefault="000A5E4A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Temps de </w:t>
      </w:r>
      <w:r w:rsidR="008E1745">
        <w:t>travail, nombre</w:t>
      </w:r>
      <w:r w:rsidR="00C00C26">
        <w:t xml:space="preserve"> d’équivalent temps plein sur la ferme :</w:t>
      </w:r>
    </w:p>
    <w:p w14:paraId="6334EFC6" w14:textId="77777777" w:rsidR="009E3ADA" w:rsidRDefault="009E3ADA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AFB9066" w14:textId="2C13C65C" w:rsidR="00F92F67" w:rsidRDefault="00D82E13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 xml:space="preserve">Année </w:t>
      </w:r>
      <w:r w:rsidR="008E1745">
        <w:t>d’</w:t>
      </w:r>
      <w:r w:rsidR="00153785">
        <w:t>i</w:t>
      </w:r>
      <w:r w:rsidR="00C00C26">
        <w:t xml:space="preserve">nstallation sur la </w:t>
      </w:r>
      <w:r w:rsidR="00153785">
        <w:t>ferme :</w:t>
      </w:r>
      <w:r w:rsidR="00D54A17">
        <w:tab/>
      </w:r>
      <w:r w:rsidR="00D54A17">
        <w:tab/>
      </w:r>
    </w:p>
    <w:p w14:paraId="4BDCDAA1" w14:textId="77777777" w:rsidR="00F92F67" w:rsidRDefault="00F92F67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99967E5" w14:textId="610EBCAE" w:rsidR="00D54479" w:rsidRDefault="00000000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sdt>
        <w:sdtPr>
          <w:id w:val="-654683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00DE">
            <w:rPr>
              <w:rFonts w:ascii="MS Gothic" w:eastAsia="MS Gothic" w:hAnsi="MS Gothic" w:hint="eastAsia"/>
            </w:rPr>
            <w:t>☐</w:t>
          </w:r>
        </w:sdtContent>
      </w:sdt>
      <w:r w:rsidR="00D54A17">
        <w:t xml:space="preserve"> Fe</w:t>
      </w:r>
      <w:r w:rsidR="004F4D4B">
        <w:t xml:space="preserve">rme familiale </w:t>
      </w:r>
      <w:r w:rsidR="004F4D4B">
        <w:tab/>
      </w:r>
      <w:sdt>
        <w:sdtPr>
          <w:id w:val="948276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F4D4B">
            <w:rPr>
              <w:rFonts w:ascii="MS Gothic" w:eastAsia="MS Gothic" w:hAnsi="MS Gothic" w:hint="eastAsia"/>
            </w:rPr>
            <w:t>☐</w:t>
          </w:r>
        </w:sdtContent>
      </w:sdt>
      <w:r w:rsidR="004F4D4B">
        <w:t xml:space="preserve"> Installation</w:t>
      </w:r>
    </w:p>
    <w:p w14:paraId="37148EAA" w14:textId="77777777" w:rsidR="00F92F67" w:rsidRDefault="00F92F67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49538B1" w14:textId="267575E9" w:rsidR="00F92F67" w:rsidRDefault="007B4BDC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Débouchés de la production :</w:t>
      </w:r>
    </w:p>
    <w:p w14:paraId="0D8C06A2" w14:textId="77777777" w:rsidR="007B4BDC" w:rsidRDefault="007B4BDC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05C6EB2" w14:textId="7F510442" w:rsidR="007B4BDC" w:rsidRDefault="007B4BDC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Transformation </w:t>
      </w:r>
      <w:r w:rsidR="00352EFA">
        <w:t xml:space="preserve">des produits à la ferme :  </w:t>
      </w:r>
      <w:sdt>
        <w:sdtPr>
          <w:id w:val="1119955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2EFA">
            <w:rPr>
              <w:rFonts w:ascii="MS Gothic" w:eastAsia="MS Gothic" w:hAnsi="MS Gothic" w:hint="eastAsia"/>
            </w:rPr>
            <w:t>☐</w:t>
          </w:r>
        </w:sdtContent>
      </w:sdt>
      <w:r w:rsidR="00352EFA">
        <w:t xml:space="preserve"> Oui</w:t>
      </w:r>
      <w:r w:rsidR="00352EFA">
        <w:tab/>
      </w:r>
      <w:sdt>
        <w:sdtPr>
          <w:id w:val="-1693067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52EFA">
            <w:rPr>
              <w:rFonts w:ascii="MS Gothic" w:eastAsia="MS Gothic" w:hAnsi="MS Gothic" w:hint="eastAsia"/>
            </w:rPr>
            <w:t>☐</w:t>
          </w:r>
        </w:sdtContent>
      </w:sdt>
      <w:r w:rsidR="00352EFA">
        <w:t xml:space="preserve"> Non</w:t>
      </w:r>
    </w:p>
    <w:p w14:paraId="2BD96791" w14:textId="77777777" w:rsidR="00D54479" w:rsidRDefault="00D54479" w:rsidP="00B104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5264C6D" w14:textId="77777777" w:rsidR="00D54479" w:rsidRDefault="00D54479" w:rsidP="009E56CB"/>
    <w:p w14:paraId="18FF75F0" w14:textId="589833BA" w:rsidR="00F43508" w:rsidRPr="00D54479" w:rsidRDefault="00F43508" w:rsidP="00D544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Poppins" w:hAnsi="Poppins" w:cs="Poppins"/>
          <w:b/>
          <w:bCs/>
          <w:sz w:val="28"/>
          <w:szCs w:val="28"/>
        </w:rPr>
      </w:pPr>
      <w:r w:rsidRPr="00D54479">
        <w:rPr>
          <w:rFonts w:ascii="Poppins" w:hAnsi="Poppins" w:cs="Poppins"/>
          <w:b/>
          <w:bCs/>
          <w:sz w:val="28"/>
          <w:szCs w:val="28"/>
        </w:rPr>
        <w:t>La structure d’accompagnement technique</w:t>
      </w:r>
    </w:p>
    <w:p w14:paraId="3BAD574A" w14:textId="77777777" w:rsidR="00F43508" w:rsidRDefault="00F43508" w:rsidP="00973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0EB1D45" w14:textId="12809A0F" w:rsidR="00B104DE" w:rsidRDefault="00B104DE" w:rsidP="00973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Structure :</w:t>
      </w:r>
      <w:r w:rsidR="00D54479">
        <w:t xml:space="preserve"> </w:t>
      </w:r>
    </w:p>
    <w:p w14:paraId="0685A627" w14:textId="77777777" w:rsidR="00D54479" w:rsidRDefault="00D54479" w:rsidP="00973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5531639" w14:textId="67AF5944" w:rsidR="00973F06" w:rsidRDefault="00973F06" w:rsidP="00973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Adresse :</w:t>
      </w:r>
    </w:p>
    <w:p w14:paraId="5A18C316" w14:textId="77777777" w:rsidR="00D54479" w:rsidRDefault="00D54479" w:rsidP="00973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BE6A869" w14:textId="308E31C9" w:rsidR="00B104DE" w:rsidRDefault="00D54479" w:rsidP="00973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</w:t>
      </w:r>
      <w:r w:rsidR="00973F06">
        <w:t>ossier suivi par :</w:t>
      </w:r>
    </w:p>
    <w:p w14:paraId="585204A7" w14:textId="77777777" w:rsidR="00D54479" w:rsidRDefault="00D54479" w:rsidP="00973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404B629" w14:textId="0300FF62" w:rsidR="00973F06" w:rsidRDefault="00973F06" w:rsidP="00973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Contact mail &amp; téléphone : </w:t>
      </w:r>
    </w:p>
    <w:p w14:paraId="28BE5173" w14:textId="77777777" w:rsidR="00D54479" w:rsidRDefault="00D54479" w:rsidP="00973F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5EF8995" w14:textId="77777777" w:rsidR="00973F06" w:rsidRDefault="00973F06" w:rsidP="009E56CB"/>
    <w:p w14:paraId="754123E5" w14:textId="7984BB39" w:rsidR="00973F06" w:rsidRDefault="00973F06" w:rsidP="009E56CB"/>
    <w:p w14:paraId="740F7376" w14:textId="77777777" w:rsidR="00973F06" w:rsidRDefault="00973F06">
      <w:r>
        <w:br w:type="page"/>
      </w:r>
    </w:p>
    <w:p w14:paraId="53A79CA9" w14:textId="389262EE" w:rsidR="001B393D" w:rsidRPr="00812B26" w:rsidRDefault="00FD1B30" w:rsidP="001B393D">
      <w:pPr>
        <w:jc w:val="center"/>
        <w:rPr>
          <w:rFonts w:ascii="Poppins" w:hAnsi="Poppins" w:cs="Poppins"/>
          <w:b/>
          <w:bCs/>
          <w:sz w:val="40"/>
          <w:szCs w:val="40"/>
        </w:rPr>
      </w:pPr>
      <w:r>
        <w:rPr>
          <w:rFonts w:ascii="Poppins" w:hAnsi="Poppins" w:cs="Poppins"/>
          <w:b/>
          <w:bCs/>
          <w:sz w:val="40"/>
          <w:szCs w:val="40"/>
        </w:rPr>
        <w:lastRenderedPageBreak/>
        <w:t xml:space="preserve">Le </w:t>
      </w:r>
      <w:r w:rsidRPr="00812B26">
        <w:rPr>
          <w:rFonts w:ascii="Poppins" w:hAnsi="Poppins" w:cs="Poppins"/>
          <w:b/>
          <w:bCs/>
          <w:sz w:val="40"/>
          <w:szCs w:val="40"/>
        </w:rPr>
        <w:t>projet</w:t>
      </w:r>
    </w:p>
    <w:p w14:paraId="024D5093" w14:textId="77777777" w:rsidR="00812B26" w:rsidRDefault="00812B26" w:rsidP="009E56CB"/>
    <w:p w14:paraId="71AC2553" w14:textId="6B130EB5" w:rsidR="001B393D" w:rsidRPr="00AA771D" w:rsidRDefault="008320AE" w:rsidP="00812B26">
      <w:pPr>
        <w:jc w:val="center"/>
        <w:rPr>
          <w:color w:val="4472C4" w:themeColor="accent1"/>
          <w:u w:val="single"/>
        </w:rPr>
      </w:pPr>
      <w:r w:rsidRPr="00AA771D">
        <w:rPr>
          <w:color w:val="4472C4" w:themeColor="accent1"/>
          <w:u w:val="single"/>
        </w:rPr>
        <w:t xml:space="preserve">A remplir par </w:t>
      </w:r>
      <w:proofErr w:type="gramStart"/>
      <w:r w:rsidRPr="00AA771D">
        <w:rPr>
          <w:color w:val="4472C4" w:themeColor="accent1"/>
          <w:u w:val="single"/>
        </w:rPr>
        <w:t>l’</w:t>
      </w:r>
      <w:proofErr w:type="spellStart"/>
      <w:r w:rsidRPr="00AA771D">
        <w:rPr>
          <w:color w:val="4472C4" w:themeColor="accent1"/>
          <w:u w:val="single"/>
        </w:rPr>
        <w:t>agricult</w:t>
      </w:r>
      <w:r w:rsidR="00812B26" w:rsidRPr="00AA771D">
        <w:rPr>
          <w:color w:val="4472C4" w:themeColor="accent1"/>
          <w:u w:val="single"/>
        </w:rPr>
        <w:t>rice</w:t>
      </w:r>
      <w:r w:rsidR="00764E96">
        <w:rPr>
          <w:color w:val="4472C4" w:themeColor="accent1"/>
          <w:u w:val="single"/>
        </w:rPr>
        <w:t>.</w:t>
      </w:r>
      <w:r w:rsidR="00812B26" w:rsidRPr="00AA771D">
        <w:rPr>
          <w:color w:val="4472C4" w:themeColor="accent1"/>
          <w:u w:val="single"/>
        </w:rPr>
        <w:t>eur</w:t>
      </w:r>
      <w:proofErr w:type="spellEnd"/>
      <w:proofErr w:type="gramEnd"/>
      <w:r w:rsidR="00812B26" w:rsidRPr="00AA771D">
        <w:rPr>
          <w:color w:val="4472C4" w:themeColor="accent1"/>
          <w:u w:val="single"/>
        </w:rPr>
        <w:t xml:space="preserve"> ou la structure technique</w:t>
      </w:r>
      <w:r w:rsidR="004C2A8D" w:rsidRPr="00AA771D">
        <w:rPr>
          <w:color w:val="4472C4" w:themeColor="accent1"/>
          <w:u w:val="single"/>
        </w:rPr>
        <w:t xml:space="preserve"> </w:t>
      </w:r>
    </w:p>
    <w:p w14:paraId="3A0CCD38" w14:textId="14919DEC" w:rsidR="00E73143" w:rsidRPr="00042BC7" w:rsidRDefault="00042BC7" w:rsidP="00A365C3">
      <w:pPr>
        <w:pStyle w:val="Titre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</w:pPr>
      <w:r w:rsidRPr="00042BC7">
        <w:t>PRESENTATION GENERALE</w:t>
      </w:r>
    </w:p>
    <w:p w14:paraId="386B997C" w14:textId="000D07F6" w:rsidR="00D7426F" w:rsidRDefault="00F8298F" w:rsidP="00A365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 xml:space="preserve">Objectifs du projet, motivations de </w:t>
      </w:r>
      <w:proofErr w:type="gramStart"/>
      <w:r>
        <w:rPr>
          <w:rFonts w:ascii="Poppins" w:hAnsi="Poppins" w:cs="Poppins"/>
          <w:b/>
          <w:bCs/>
          <w:sz w:val="28"/>
          <w:szCs w:val="28"/>
        </w:rPr>
        <w:t>l’</w:t>
      </w:r>
      <w:proofErr w:type="spellStart"/>
      <w:r>
        <w:rPr>
          <w:rFonts w:ascii="Poppins" w:hAnsi="Poppins" w:cs="Poppins"/>
          <w:b/>
          <w:bCs/>
          <w:sz w:val="28"/>
          <w:szCs w:val="28"/>
        </w:rPr>
        <w:t>agricultrice</w:t>
      </w:r>
      <w:r w:rsidR="00764E96">
        <w:rPr>
          <w:rFonts w:ascii="Poppins" w:hAnsi="Poppins" w:cs="Poppins"/>
          <w:b/>
          <w:bCs/>
          <w:sz w:val="28"/>
          <w:szCs w:val="28"/>
        </w:rPr>
        <w:t>.</w:t>
      </w:r>
      <w:r>
        <w:rPr>
          <w:rFonts w:ascii="Poppins" w:hAnsi="Poppins" w:cs="Poppins"/>
          <w:b/>
          <w:bCs/>
          <w:sz w:val="28"/>
          <w:szCs w:val="28"/>
        </w:rPr>
        <w:t>eur</w:t>
      </w:r>
      <w:proofErr w:type="spellEnd"/>
      <w:proofErr w:type="gramEnd"/>
    </w:p>
    <w:p w14:paraId="6407C03C" w14:textId="77777777" w:rsidR="008320AE" w:rsidRDefault="008320AE" w:rsidP="00C103E3">
      <w:pPr>
        <w:jc w:val="center"/>
        <w:rPr>
          <w:rFonts w:ascii="Poppins" w:hAnsi="Poppins" w:cs="Poppins"/>
          <w:b/>
          <w:bCs/>
          <w:sz w:val="28"/>
          <w:szCs w:val="28"/>
        </w:rPr>
      </w:pPr>
    </w:p>
    <w:p w14:paraId="0F86DC6F" w14:textId="3B449D46" w:rsidR="00F80458" w:rsidRDefault="00F22AA7" w:rsidP="00DB1A25">
      <w:pPr>
        <w:jc w:val="both"/>
      </w:pPr>
      <w:r>
        <w:t xml:space="preserve">1/ </w:t>
      </w:r>
      <w:r w:rsidR="00F80458">
        <w:t>D</w:t>
      </w:r>
      <w:r>
        <w:t>écrivez le cont</w:t>
      </w:r>
      <w:r w:rsidR="00632046">
        <w:t>exte de la ferme :</w:t>
      </w:r>
      <w:r w:rsidR="00F80458">
        <w:t xml:space="preserve"> </w:t>
      </w:r>
      <w:r w:rsidR="00632046">
        <w:t xml:space="preserve">production </w:t>
      </w:r>
      <w:r w:rsidR="00F80458">
        <w:t xml:space="preserve">et circuits de distribution, intégration à un </w:t>
      </w:r>
      <w:r w:rsidR="00632046">
        <w:t>réseau d’agriculteur</w:t>
      </w:r>
      <w:r w:rsidR="00C1088F">
        <w:t>s</w:t>
      </w:r>
      <w:r w:rsidR="00F80458">
        <w:t xml:space="preserve"> ? </w:t>
      </w:r>
      <w:r w:rsidR="00DB1A25">
        <w:t>Insertion</w:t>
      </w:r>
      <w:r w:rsidR="00632046">
        <w:t xml:space="preserve"> locale</w:t>
      </w:r>
      <w:r w:rsidR="00F80458">
        <w:t>, etc.</w:t>
      </w:r>
    </w:p>
    <w:p w14:paraId="1C4D802A" w14:textId="77777777" w:rsidR="001529FA" w:rsidRDefault="001529FA" w:rsidP="00DB1A25">
      <w:pPr>
        <w:jc w:val="both"/>
      </w:pPr>
    </w:p>
    <w:p w14:paraId="33C37C78" w14:textId="77777777" w:rsidR="001529FA" w:rsidRDefault="001529FA" w:rsidP="00DB1A25">
      <w:pPr>
        <w:jc w:val="both"/>
      </w:pPr>
    </w:p>
    <w:p w14:paraId="0292C109" w14:textId="77777777" w:rsidR="001529FA" w:rsidRDefault="001529FA" w:rsidP="00DB1A25">
      <w:pPr>
        <w:jc w:val="both"/>
      </w:pPr>
    </w:p>
    <w:p w14:paraId="638E415E" w14:textId="77777777" w:rsidR="001529FA" w:rsidRDefault="001529FA" w:rsidP="00DB1A25">
      <w:pPr>
        <w:jc w:val="both"/>
      </w:pPr>
    </w:p>
    <w:p w14:paraId="251ABAEC" w14:textId="77777777" w:rsidR="001529FA" w:rsidRDefault="001529FA" w:rsidP="00DB1A25">
      <w:pPr>
        <w:jc w:val="both"/>
      </w:pPr>
    </w:p>
    <w:p w14:paraId="41DD9A99" w14:textId="77777777" w:rsidR="001529FA" w:rsidRDefault="001529FA" w:rsidP="00DB1A25">
      <w:pPr>
        <w:jc w:val="both"/>
      </w:pPr>
    </w:p>
    <w:p w14:paraId="7FD76493" w14:textId="77777777" w:rsidR="001529FA" w:rsidRDefault="001529FA" w:rsidP="00DB1A25">
      <w:pPr>
        <w:jc w:val="both"/>
      </w:pPr>
    </w:p>
    <w:p w14:paraId="288335F5" w14:textId="77777777" w:rsidR="001529FA" w:rsidRDefault="001529FA" w:rsidP="00DB1A25">
      <w:pPr>
        <w:jc w:val="both"/>
      </w:pPr>
    </w:p>
    <w:p w14:paraId="79BC7F9C" w14:textId="7BD52950" w:rsidR="00DB1A25" w:rsidRDefault="00F80458" w:rsidP="00DB1A25">
      <w:pPr>
        <w:jc w:val="both"/>
      </w:pPr>
      <w:r>
        <w:t xml:space="preserve">2/ </w:t>
      </w:r>
      <w:r w:rsidR="0079219B">
        <w:t xml:space="preserve">Quelle est votre motivation </w:t>
      </w:r>
      <w:r w:rsidR="00C1088F">
        <w:t>pour</w:t>
      </w:r>
      <w:r w:rsidR="0079219B">
        <w:t xml:space="preserve"> vous tourner vers l’agroforesterie ? </w:t>
      </w:r>
      <w:r w:rsidR="009C6DAD">
        <w:t xml:space="preserve">Quelles sont les problématiques présentes sur la ferme que le projet aidera à résoudre ? </w:t>
      </w:r>
    </w:p>
    <w:p w14:paraId="2DB74BBD" w14:textId="77777777" w:rsidR="001529FA" w:rsidRDefault="001529FA" w:rsidP="00DB1A25">
      <w:pPr>
        <w:jc w:val="both"/>
      </w:pPr>
    </w:p>
    <w:p w14:paraId="5D009102" w14:textId="77777777" w:rsidR="001529FA" w:rsidRDefault="001529FA" w:rsidP="00DB1A25">
      <w:pPr>
        <w:jc w:val="both"/>
      </w:pPr>
    </w:p>
    <w:p w14:paraId="06FF307E" w14:textId="77777777" w:rsidR="001529FA" w:rsidRDefault="001529FA" w:rsidP="00DB1A25">
      <w:pPr>
        <w:jc w:val="both"/>
      </w:pPr>
    </w:p>
    <w:p w14:paraId="5A23FDCD" w14:textId="77777777" w:rsidR="001529FA" w:rsidRDefault="001529FA" w:rsidP="00DB1A25">
      <w:pPr>
        <w:jc w:val="both"/>
      </w:pPr>
    </w:p>
    <w:p w14:paraId="0DD9EFC5" w14:textId="77777777" w:rsidR="001529FA" w:rsidRDefault="001529FA" w:rsidP="00DB1A25">
      <w:pPr>
        <w:jc w:val="both"/>
      </w:pPr>
    </w:p>
    <w:p w14:paraId="56A3FA0F" w14:textId="77777777" w:rsidR="001529FA" w:rsidRDefault="001529FA" w:rsidP="00DB1A25">
      <w:pPr>
        <w:jc w:val="both"/>
      </w:pPr>
    </w:p>
    <w:p w14:paraId="4DBD17F6" w14:textId="77777777" w:rsidR="001529FA" w:rsidRDefault="001529FA" w:rsidP="00DB1A25">
      <w:pPr>
        <w:jc w:val="both"/>
      </w:pPr>
    </w:p>
    <w:p w14:paraId="2C66AE68" w14:textId="77777777" w:rsidR="001529FA" w:rsidRDefault="001529FA" w:rsidP="00DB1A25">
      <w:pPr>
        <w:jc w:val="both"/>
      </w:pPr>
    </w:p>
    <w:p w14:paraId="68E035D6" w14:textId="23B02735" w:rsidR="001529FA" w:rsidRDefault="004A6855" w:rsidP="008B6B3A">
      <w:pPr>
        <w:jc w:val="both"/>
      </w:pPr>
      <w:r>
        <w:t xml:space="preserve">3/ </w:t>
      </w:r>
      <w:r w:rsidR="008B6B3A">
        <w:t xml:space="preserve">En quoi le projet agroforestier permettra-t-il l’amélioration des conditions de travail et de production de la ferme ? Quels sont les impacts </w:t>
      </w:r>
      <w:r w:rsidR="006355C5">
        <w:t>en termes de biodiversité, eau, sol,</w:t>
      </w:r>
      <w:r w:rsidR="00AA771D">
        <w:t xml:space="preserve"> </w:t>
      </w:r>
      <w:r w:rsidR="002C0539">
        <w:t xml:space="preserve">vent, </w:t>
      </w:r>
      <w:r w:rsidR="006355C5">
        <w:t xml:space="preserve">bien-être animal </w:t>
      </w:r>
      <w:r w:rsidR="001529FA">
        <w:t>visés par le projet ?</w:t>
      </w:r>
    </w:p>
    <w:p w14:paraId="4F268FA6" w14:textId="77777777" w:rsidR="001529FA" w:rsidRDefault="001529FA"/>
    <w:p w14:paraId="184BA76A" w14:textId="12FD8D6F" w:rsidR="004A6855" w:rsidRDefault="001529FA" w:rsidP="001529FA">
      <w:r>
        <w:br w:type="page"/>
      </w:r>
      <w:r>
        <w:lastRenderedPageBreak/>
        <w:t>4/ Comment percevez-vous l’évolution de votre métier ?</w:t>
      </w:r>
      <w:r w:rsidR="00293C92">
        <w:t xml:space="preserve"> Ressentez-vous les effets du changement climatique dans vos activités ?</w:t>
      </w:r>
    </w:p>
    <w:p w14:paraId="1F054479" w14:textId="77777777" w:rsidR="00293C92" w:rsidRDefault="00293C92" w:rsidP="001529FA"/>
    <w:p w14:paraId="03453900" w14:textId="77777777" w:rsidR="00293C92" w:rsidRDefault="00293C92" w:rsidP="001529FA"/>
    <w:p w14:paraId="04ABA2C6" w14:textId="77777777" w:rsidR="00293C92" w:rsidRDefault="00293C92" w:rsidP="001529FA"/>
    <w:p w14:paraId="044D2D11" w14:textId="77777777" w:rsidR="00293C92" w:rsidRDefault="00293C92" w:rsidP="001529FA"/>
    <w:p w14:paraId="2208E2C3" w14:textId="77777777" w:rsidR="00293C92" w:rsidRDefault="00293C92" w:rsidP="001529FA"/>
    <w:p w14:paraId="1C429428" w14:textId="77777777" w:rsidR="00293C92" w:rsidRDefault="00293C92" w:rsidP="001529FA"/>
    <w:p w14:paraId="7AC55CC8" w14:textId="77777777" w:rsidR="00293C92" w:rsidRDefault="00293C92" w:rsidP="001529FA"/>
    <w:p w14:paraId="1A44292F" w14:textId="77777777" w:rsidR="00293C92" w:rsidRDefault="00293C92" w:rsidP="001529FA"/>
    <w:p w14:paraId="69DAC36B" w14:textId="44488577" w:rsidR="0051350C" w:rsidRDefault="0051350C">
      <w:r>
        <w:br w:type="page"/>
      </w:r>
    </w:p>
    <w:p w14:paraId="2D34FC8D" w14:textId="77777777" w:rsidR="00293C92" w:rsidRDefault="00293C92" w:rsidP="001529FA"/>
    <w:p w14:paraId="1C107EA9" w14:textId="2D8FAD61" w:rsidR="004D7AED" w:rsidRPr="00AA771D" w:rsidRDefault="004D7AED" w:rsidP="00AA77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Poppins" w:hAnsi="Poppins" w:cs="Poppins"/>
          <w:b/>
          <w:bCs/>
          <w:sz w:val="32"/>
          <w:szCs w:val="32"/>
        </w:rPr>
      </w:pPr>
      <w:r w:rsidRPr="004D7AED">
        <w:rPr>
          <w:rFonts w:ascii="Poppins" w:hAnsi="Poppins" w:cs="Poppins"/>
          <w:b/>
          <w:bCs/>
          <w:sz w:val="32"/>
          <w:szCs w:val="32"/>
        </w:rPr>
        <w:t xml:space="preserve">Caractéristiques techniques </w:t>
      </w:r>
    </w:p>
    <w:p w14:paraId="0685D8D2" w14:textId="77777777" w:rsidR="004D7AED" w:rsidRDefault="004D7AED" w:rsidP="001529FA"/>
    <w:p w14:paraId="6B22CF53" w14:textId="3B2485ED" w:rsidR="00AA771D" w:rsidRPr="00AA771D" w:rsidRDefault="00AA771D" w:rsidP="00AA771D">
      <w:pPr>
        <w:jc w:val="center"/>
        <w:rPr>
          <w:color w:val="4472C4" w:themeColor="accent1"/>
          <w:u w:val="single"/>
        </w:rPr>
      </w:pPr>
      <w:r w:rsidRPr="00AA771D">
        <w:rPr>
          <w:color w:val="4472C4" w:themeColor="accent1"/>
          <w:u w:val="single"/>
        </w:rPr>
        <w:t xml:space="preserve">A remplir par la structure technique et </w:t>
      </w:r>
      <w:proofErr w:type="gramStart"/>
      <w:r w:rsidRPr="00AA771D">
        <w:rPr>
          <w:color w:val="4472C4" w:themeColor="accent1"/>
          <w:u w:val="single"/>
        </w:rPr>
        <w:t>l’</w:t>
      </w:r>
      <w:proofErr w:type="spellStart"/>
      <w:r w:rsidRPr="00AA771D">
        <w:rPr>
          <w:color w:val="4472C4" w:themeColor="accent1"/>
          <w:u w:val="single"/>
        </w:rPr>
        <w:t>agricultrice</w:t>
      </w:r>
      <w:r w:rsidR="00764E96">
        <w:rPr>
          <w:color w:val="4472C4" w:themeColor="accent1"/>
          <w:u w:val="single"/>
        </w:rPr>
        <w:t>.</w:t>
      </w:r>
      <w:r w:rsidRPr="00AA771D">
        <w:rPr>
          <w:color w:val="4472C4" w:themeColor="accent1"/>
          <w:u w:val="single"/>
        </w:rPr>
        <w:t>eur</w:t>
      </w:r>
      <w:proofErr w:type="spellEnd"/>
      <w:proofErr w:type="gramEnd"/>
      <w:r w:rsidRPr="00AA771D">
        <w:rPr>
          <w:color w:val="4472C4" w:themeColor="accent1"/>
          <w:u w:val="single"/>
        </w:rPr>
        <w:t xml:space="preserve"> </w:t>
      </w:r>
    </w:p>
    <w:p w14:paraId="6EDDECB6" w14:textId="77777777" w:rsidR="00AA771D" w:rsidRDefault="00AA771D" w:rsidP="001529FA"/>
    <w:p w14:paraId="22C7099D" w14:textId="7DD231C5" w:rsidR="004D7AED" w:rsidRPr="003B0D01" w:rsidRDefault="0043046E" w:rsidP="001E3B3D">
      <w:pPr>
        <w:jc w:val="center"/>
        <w:rPr>
          <w:b/>
          <w:bCs/>
          <w:sz w:val="28"/>
          <w:szCs w:val="28"/>
          <w:u w:val="single"/>
        </w:rPr>
      </w:pPr>
      <w:bookmarkStart w:id="0" w:name="_Hlk150256203"/>
      <w:r w:rsidRPr="003B0D01">
        <w:rPr>
          <w:b/>
          <w:bCs/>
          <w:sz w:val="28"/>
          <w:szCs w:val="28"/>
          <w:u w:val="single"/>
        </w:rPr>
        <w:t>Parcelle 1 :</w:t>
      </w:r>
    </w:p>
    <w:p w14:paraId="1E8E4AC2" w14:textId="1E1E6677" w:rsidR="00B30F2F" w:rsidRPr="0067734F" w:rsidRDefault="00B01B5A" w:rsidP="00B30F2F">
      <w:pPr>
        <w:pStyle w:val="Paragraphedeliste"/>
        <w:numPr>
          <w:ilvl w:val="0"/>
          <w:numId w:val="13"/>
        </w:numPr>
      </w:pPr>
      <w:r w:rsidRPr="0067734F">
        <w:t>Statut :</w:t>
      </w:r>
    </w:p>
    <w:p w14:paraId="53D6C34D" w14:textId="77777777" w:rsidR="00B30F2F" w:rsidRDefault="00B30F2F" w:rsidP="00B30F2F"/>
    <w:p w14:paraId="710F3E1B" w14:textId="1757FE86" w:rsidR="00B30F2F" w:rsidRDefault="00000000" w:rsidP="00B30F2F">
      <w:pPr>
        <w:tabs>
          <w:tab w:val="right" w:pos="9498"/>
        </w:tabs>
      </w:pPr>
      <w:sdt>
        <w:sdtPr>
          <w:id w:val="1464158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2F">
            <w:rPr>
              <w:rFonts w:ascii="MS Gothic" w:eastAsia="MS Gothic" w:hAnsi="MS Gothic" w:hint="eastAsia"/>
            </w:rPr>
            <w:t>☐</w:t>
          </w:r>
        </w:sdtContent>
      </w:sdt>
      <w:r w:rsidR="00B30F2F">
        <w:t xml:space="preserve"> Propriété du bénéficiaire</w:t>
      </w:r>
      <w:r w:rsidR="00315319">
        <w:t xml:space="preserve"> ou de sa structure </w:t>
      </w:r>
      <w:r w:rsidR="001F4812">
        <w:t>employeuse</w:t>
      </w:r>
      <w:r w:rsidR="00B30F2F">
        <w:tab/>
      </w:r>
    </w:p>
    <w:p w14:paraId="70CE898B" w14:textId="77777777" w:rsidR="00B30F2F" w:rsidRDefault="00000000" w:rsidP="00B30F2F">
      <w:pPr>
        <w:tabs>
          <w:tab w:val="right" w:pos="9498"/>
        </w:tabs>
      </w:pPr>
      <w:sdt>
        <w:sdtPr>
          <w:id w:val="1575624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2F">
            <w:rPr>
              <w:rFonts w:ascii="MS Gothic" w:eastAsia="MS Gothic" w:hAnsi="MS Gothic" w:hint="eastAsia"/>
            </w:rPr>
            <w:t>☐</w:t>
          </w:r>
        </w:sdtContent>
      </w:sdt>
      <w:r w:rsidR="00B30F2F">
        <w:t xml:space="preserve"> En location avec bail de fermage</w:t>
      </w:r>
    </w:p>
    <w:p w14:paraId="3E7F7D87" w14:textId="77777777" w:rsidR="00B30F2F" w:rsidRDefault="00000000" w:rsidP="00B30F2F">
      <w:pPr>
        <w:tabs>
          <w:tab w:val="right" w:pos="9498"/>
        </w:tabs>
      </w:pPr>
      <w:sdt>
        <w:sdtPr>
          <w:id w:val="15010757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2F">
            <w:rPr>
              <w:rFonts w:ascii="MS Gothic" w:eastAsia="MS Gothic" w:hAnsi="MS Gothic" w:hint="eastAsia"/>
            </w:rPr>
            <w:t>☐</w:t>
          </w:r>
        </w:sdtContent>
      </w:sdt>
      <w:r w:rsidR="00B30F2F">
        <w:t xml:space="preserve"> En location sans bail de fermage</w:t>
      </w:r>
    </w:p>
    <w:p w14:paraId="3BFF6A67" w14:textId="77777777" w:rsidR="00B30F2F" w:rsidRDefault="00B30F2F" w:rsidP="00B30F2F">
      <w:pPr>
        <w:tabs>
          <w:tab w:val="right" w:pos="9498"/>
        </w:tabs>
      </w:pPr>
    </w:p>
    <w:p w14:paraId="75616AEC" w14:textId="77777777" w:rsidR="00557306" w:rsidRDefault="00557306" w:rsidP="00557306">
      <w:pPr>
        <w:pStyle w:val="Paragraphedeliste"/>
        <w:numPr>
          <w:ilvl w:val="0"/>
          <w:numId w:val="12"/>
        </w:numPr>
      </w:pPr>
      <w:r>
        <w:t>Caractéristiques :</w:t>
      </w:r>
    </w:p>
    <w:p w14:paraId="076D58C2" w14:textId="090982DD" w:rsidR="00775A12" w:rsidRDefault="00775A12" w:rsidP="00557306">
      <w:r>
        <w:br/>
        <w:t>SAU :</w:t>
      </w:r>
    </w:p>
    <w:p w14:paraId="62C75203" w14:textId="5AFC8BBC" w:rsidR="00557306" w:rsidRDefault="00C1088F" w:rsidP="00557306">
      <w:proofErr w:type="gramStart"/>
      <w:r>
        <w:t>p</w:t>
      </w:r>
      <w:r w:rsidR="00557306">
        <w:t>H</w:t>
      </w:r>
      <w:proofErr w:type="gramEnd"/>
      <w:r w:rsidR="00557306">
        <w:t xml:space="preserve"> du sol :</w:t>
      </w:r>
    </w:p>
    <w:p w14:paraId="13A21F06" w14:textId="77777777" w:rsidR="00557306" w:rsidRDefault="00557306" w:rsidP="00557306">
      <w:r>
        <w:t xml:space="preserve">Type de sol (limoneux, argileux…) : </w:t>
      </w:r>
    </w:p>
    <w:p w14:paraId="4D8CEC2A" w14:textId="77777777" w:rsidR="00557306" w:rsidRDefault="00557306" w:rsidP="00557306">
      <w:r>
        <w:t>Production :</w:t>
      </w:r>
    </w:p>
    <w:p w14:paraId="442D0B9C" w14:textId="35DB2705" w:rsidR="0067734F" w:rsidRDefault="00557306" w:rsidP="00557306">
      <w:r>
        <w:t>Autre information :</w:t>
      </w:r>
    </w:p>
    <w:p w14:paraId="336F3311" w14:textId="77777777" w:rsidR="00B30F2F" w:rsidRDefault="00B30F2F" w:rsidP="00B30F2F">
      <w:pPr>
        <w:tabs>
          <w:tab w:val="right" w:pos="9498"/>
        </w:tabs>
      </w:pPr>
    </w:p>
    <w:p w14:paraId="479CFDD2" w14:textId="77777777" w:rsidR="00A32101" w:rsidRPr="00D96578" w:rsidRDefault="00A32101" w:rsidP="00A32101">
      <w:pPr>
        <w:pStyle w:val="Paragraphedeliste"/>
        <w:numPr>
          <w:ilvl w:val="0"/>
          <w:numId w:val="13"/>
        </w:numPr>
      </w:pPr>
      <w:r w:rsidRPr="00D96578">
        <w:t>Production prévue sur les parcelles concernées par la plantation :</w:t>
      </w:r>
    </w:p>
    <w:p w14:paraId="7B40F170" w14:textId="77777777" w:rsidR="00B30F2F" w:rsidRDefault="00B30F2F" w:rsidP="00B30F2F">
      <w:pPr>
        <w:tabs>
          <w:tab w:val="right" w:pos="9498"/>
        </w:tabs>
      </w:pPr>
    </w:p>
    <w:p w14:paraId="4C06D350" w14:textId="77777777" w:rsidR="00AA771D" w:rsidRDefault="00AA771D" w:rsidP="00B30F2F">
      <w:pPr>
        <w:tabs>
          <w:tab w:val="right" w:pos="9498"/>
        </w:tabs>
        <w:sectPr w:rsidR="00AA771D" w:rsidSect="00B92909">
          <w:headerReference w:type="default" r:id="rId13"/>
          <w:footerReference w:type="even" r:id="rId14"/>
          <w:footerReference w:type="default" r:id="rId15"/>
          <w:pgSz w:w="11906" w:h="16838"/>
          <w:pgMar w:top="2041" w:right="1418" w:bottom="1474" w:left="1418" w:header="907" w:footer="907" w:gutter="0"/>
          <w:cols w:space="708"/>
          <w:docGrid w:linePitch="360"/>
        </w:sectPr>
      </w:pPr>
    </w:p>
    <w:p w14:paraId="3CE5907C" w14:textId="77777777" w:rsidR="00B30F2F" w:rsidRDefault="00000000" w:rsidP="00B30F2F">
      <w:pPr>
        <w:tabs>
          <w:tab w:val="right" w:pos="9498"/>
        </w:tabs>
        <w:jc w:val="both"/>
      </w:pPr>
      <w:sdt>
        <w:sdtPr>
          <w:id w:val="-1477900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2F">
            <w:rPr>
              <w:rFonts w:ascii="MS Gothic" w:eastAsia="MS Gothic" w:hAnsi="MS Gothic" w:hint="eastAsia"/>
            </w:rPr>
            <w:t>☐</w:t>
          </w:r>
        </w:sdtContent>
      </w:sdt>
      <w:r w:rsidR="00B30F2F">
        <w:t xml:space="preserve"> Prairie pâturée</w:t>
      </w:r>
    </w:p>
    <w:p w14:paraId="4DE4B884" w14:textId="111EBE56" w:rsidR="00B30F2F" w:rsidRDefault="00000000" w:rsidP="00B30F2F">
      <w:pPr>
        <w:tabs>
          <w:tab w:val="right" w:pos="9498"/>
        </w:tabs>
        <w:jc w:val="both"/>
      </w:pPr>
      <w:sdt>
        <w:sdtPr>
          <w:id w:val="1570313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2F">
            <w:rPr>
              <w:rFonts w:ascii="MS Gothic" w:eastAsia="MS Gothic" w:hAnsi="MS Gothic" w:hint="eastAsia"/>
            </w:rPr>
            <w:t>☐</w:t>
          </w:r>
        </w:sdtContent>
      </w:sdt>
      <w:r w:rsidR="00B30F2F">
        <w:t xml:space="preserve"> </w:t>
      </w:r>
      <w:r w:rsidR="00B30F2F" w:rsidRPr="00F32BC9">
        <w:t>Verger</w:t>
      </w:r>
    </w:p>
    <w:p w14:paraId="5A878721" w14:textId="77777777" w:rsidR="00B30F2F" w:rsidRDefault="00000000" w:rsidP="00B30F2F">
      <w:pPr>
        <w:tabs>
          <w:tab w:val="right" w:pos="9498"/>
        </w:tabs>
        <w:jc w:val="both"/>
      </w:pPr>
      <w:sdt>
        <w:sdtPr>
          <w:id w:val="5296869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2F">
            <w:rPr>
              <w:rFonts w:ascii="MS Gothic" w:eastAsia="MS Gothic" w:hAnsi="MS Gothic" w:hint="eastAsia"/>
            </w:rPr>
            <w:t>☐</w:t>
          </w:r>
        </w:sdtContent>
      </w:sdt>
      <w:r w:rsidR="00B30F2F">
        <w:t xml:space="preserve"> Grandes cultures</w:t>
      </w:r>
    </w:p>
    <w:p w14:paraId="1C57DB67" w14:textId="77777777" w:rsidR="00B30F2F" w:rsidRDefault="00000000" w:rsidP="00B30F2F">
      <w:pPr>
        <w:tabs>
          <w:tab w:val="right" w:pos="9498"/>
        </w:tabs>
        <w:jc w:val="both"/>
      </w:pPr>
      <w:sdt>
        <w:sdtPr>
          <w:id w:val="-66853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2F">
            <w:rPr>
              <w:rFonts w:ascii="MS Gothic" w:eastAsia="MS Gothic" w:hAnsi="MS Gothic" w:hint="eastAsia"/>
            </w:rPr>
            <w:t>☐</w:t>
          </w:r>
        </w:sdtContent>
      </w:sdt>
      <w:r w:rsidR="00B30F2F">
        <w:t xml:space="preserve"> Vignes</w:t>
      </w:r>
    </w:p>
    <w:p w14:paraId="7188ACCC" w14:textId="6CB7648F" w:rsidR="00B30F2F" w:rsidRDefault="00000000" w:rsidP="00B30F2F">
      <w:pPr>
        <w:tabs>
          <w:tab w:val="right" w:pos="9498"/>
        </w:tabs>
        <w:jc w:val="both"/>
      </w:pPr>
      <w:sdt>
        <w:sdtPr>
          <w:id w:val="10077893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2F">
            <w:rPr>
              <w:rFonts w:ascii="MS Gothic" w:eastAsia="MS Gothic" w:hAnsi="MS Gothic" w:hint="eastAsia"/>
            </w:rPr>
            <w:t>☐</w:t>
          </w:r>
        </w:sdtContent>
      </w:sdt>
      <w:r w:rsidR="00B30F2F">
        <w:t xml:space="preserve"> Mara</w:t>
      </w:r>
      <w:r w:rsidR="00C1088F">
        <w:t>î</w:t>
      </w:r>
      <w:r w:rsidR="00B30F2F">
        <w:t>chage</w:t>
      </w:r>
    </w:p>
    <w:p w14:paraId="2359F8A9" w14:textId="77777777" w:rsidR="00B30F2F" w:rsidRDefault="00000000" w:rsidP="00B30F2F">
      <w:pPr>
        <w:tabs>
          <w:tab w:val="right" w:pos="9498"/>
        </w:tabs>
        <w:jc w:val="both"/>
        <w:sectPr w:rsidR="00B30F2F" w:rsidSect="00B92909">
          <w:type w:val="continuous"/>
          <w:pgSz w:w="11906" w:h="16838"/>
          <w:pgMar w:top="2041" w:right="1418" w:bottom="1474" w:left="1418" w:header="907" w:footer="907" w:gutter="0"/>
          <w:cols w:num="2" w:space="708"/>
          <w:docGrid w:linePitch="360"/>
        </w:sectPr>
      </w:pPr>
      <w:sdt>
        <w:sdtPr>
          <w:id w:val="-9002870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2F">
            <w:rPr>
              <w:rFonts w:ascii="MS Gothic" w:eastAsia="MS Gothic" w:hAnsi="MS Gothic" w:hint="eastAsia"/>
            </w:rPr>
            <w:t>☐</w:t>
          </w:r>
        </w:sdtContent>
      </w:sdt>
      <w:r w:rsidR="00B30F2F">
        <w:t xml:space="preserve"> Autre : </w:t>
      </w:r>
    </w:p>
    <w:p w14:paraId="3EFDD190" w14:textId="77777777" w:rsidR="00F959A1" w:rsidRDefault="00F959A1" w:rsidP="00A32101"/>
    <w:p w14:paraId="2A5D5FCC" w14:textId="7E1F3F6C" w:rsidR="00F959A1" w:rsidRDefault="0067734F" w:rsidP="0058663C">
      <w:pPr>
        <w:pStyle w:val="Paragraphedeliste"/>
        <w:numPr>
          <w:ilvl w:val="0"/>
          <w:numId w:val="13"/>
        </w:numPr>
      </w:pPr>
      <w:r w:rsidRPr="00A32101">
        <w:t>Pratique de</w:t>
      </w:r>
      <w:r w:rsidR="00F959A1" w:rsidRPr="00A32101">
        <w:t xml:space="preserve"> technique</w:t>
      </w:r>
      <w:r w:rsidRPr="00A32101">
        <w:t>s</w:t>
      </w:r>
      <w:r w:rsidR="00F959A1" w:rsidRPr="00A32101">
        <w:t xml:space="preserve"> de couverture permanente des sols :</w:t>
      </w:r>
    </w:p>
    <w:p w14:paraId="1DEEDDA4" w14:textId="77777777" w:rsidR="00FE637E" w:rsidRPr="00A32101" w:rsidRDefault="00FE637E" w:rsidP="00FE637E">
      <w:pPr>
        <w:pStyle w:val="Paragraphedeliste"/>
      </w:pPr>
    </w:p>
    <w:p w14:paraId="018C9392" w14:textId="0153C1CE" w:rsidR="00F959A1" w:rsidRDefault="00000000" w:rsidP="00F959A1">
      <w:pPr>
        <w:tabs>
          <w:tab w:val="right" w:pos="9498"/>
        </w:tabs>
      </w:pPr>
      <w:sdt>
        <w:sdtPr>
          <w:id w:val="-7650073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959A1">
            <w:rPr>
              <w:rFonts w:ascii="MS Gothic" w:eastAsia="MS Gothic" w:hAnsi="MS Gothic" w:hint="eastAsia"/>
            </w:rPr>
            <w:t>☐</w:t>
          </w:r>
        </w:sdtContent>
      </w:sdt>
      <w:r w:rsidR="00F959A1">
        <w:t xml:space="preserve"> Oui </w:t>
      </w:r>
      <w:sdt>
        <w:sdtPr>
          <w:id w:val="-20700302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734F">
            <w:rPr>
              <w:rFonts w:ascii="MS Gothic" w:eastAsia="MS Gothic" w:hAnsi="MS Gothic" w:hint="eastAsia"/>
            </w:rPr>
            <w:t>☐</w:t>
          </w:r>
        </w:sdtContent>
      </w:sdt>
      <w:r w:rsidR="00F959A1">
        <w:t xml:space="preserve"> Non</w:t>
      </w:r>
    </w:p>
    <w:p w14:paraId="5AE1B425" w14:textId="77777777" w:rsidR="0043046E" w:rsidRDefault="0043046E" w:rsidP="001529FA"/>
    <w:p w14:paraId="78A4755F" w14:textId="0E0055AD" w:rsidR="0043046E" w:rsidRDefault="0043046E" w:rsidP="0058663C">
      <w:pPr>
        <w:pStyle w:val="Paragraphedeliste"/>
        <w:numPr>
          <w:ilvl w:val="0"/>
          <w:numId w:val="13"/>
        </w:numPr>
      </w:pPr>
      <w:bookmarkStart w:id="1" w:name="_Hlk150254882"/>
      <w:r>
        <w:t>Aménagement</w:t>
      </w:r>
      <w:r w:rsidR="00A5053F">
        <w:t>s</w:t>
      </w:r>
      <w:r>
        <w:t xml:space="preserve"> prévu</w:t>
      </w:r>
      <w:r w:rsidR="00A5053F">
        <w:t>s</w:t>
      </w:r>
      <w:r>
        <w:t> </w:t>
      </w:r>
      <w:r w:rsidR="00026796">
        <w:t xml:space="preserve">(alignements, haies, </w:t>
      </w:r>
      <w:r w:rsidR="00A5053F">
        <w:t>arbres</w:t>
      </w:r>
      <w:r w:rsidR="00026796">
        <w:t xml:space="preserve"> isolés</w:t>
      </w:r>
      <w:r w:rsidR="00947958">
        <w:t>, noues</w:t>
      </w:r>
      <w:r w:rsidR="000C3229">
        <w:t>, talus</w:t>
      </w:r>
      <w:r w:rsidR="00026796">
        <w:t>…)</w:t>
      </w:r>
      <w:r w:rsidR="000C3229">
        <w:t xml:space="preserve"> + lien entre les choix techniques et les enjeux relevés</w:t>
      </w:r>
      <w:r w:rsidR="00026796">
        <w:t> :</w:t>
      </w:r>
    </w:p>
    <w:bookmarkEnd w:id="1"/>
    <w:p w14:paraId="240BC2BA" w14:textId="39205E5E" w:rsidR="00026796" w:rsidRDefault="00026796" w:rsidP="001529FA"/>
    <w:p w14:paraId="5F512DBE" w14:textId="77777777" w:rsidR="006332B1" w:rsidRDefault="006332B1" w:rsidP="001529FA"/>
    <w:p w14:paraId="30637AF9" w14:textId="77777777" w:rsidR="006332B1" w:rsidRDefault="006332B1" w:rsidP="001529FA"/>
    <w:p w14:paraId="6491D794" w14:textId="77777777" w:rsidR="006332B1" w:rsidRDefault="006332B1" w:rsidP="001529FA"/>
    <w:p w14:paraId="3A82682A" w14:textId="77777777" w:rsidR="006332B1" w:rsidRDefault="006332B1" w:rsidP="001529FA"/>
    <w:p w14:paraId="5190B24A" w14:textId="77777777" w:rsidR="00026796" w:rsidRDefault="00026796" w:rsidP="001529FA"/>
    <w:p w14:paraId="2E43C893" w14:textId="32B01B9A" w:rsidR="00026796" w:rsidRDefault="00026796" w:rsidP="0058663C">
      <w:pPr>
        <w:pStyle w:val="Paragraphedeliste"/>
        <w:numPr>
          <w:ilvl w:val="0"/>
          <w:numId w:val="13"/>
        </w:numPr>
      </w:pPr>
      <w:r>
        <w:t xml:space="preserve">Ecartement prévu entre les </w:t>
      </w:r>
      <w:r w:rsidR="00765529">
        <w:t>lignes d’arbres et entres les arbres sur la ligne :</w:t>
      </w:r>
    </w:p>
    <w:p w14:paraId="3D3C0F00" w14:textId="77777777" w:rsidR="00765529" w:rsidRDefault="00765529" w:rsidP="0058663C">
      <w:pPr>
        <w:pStyle w:val="Paragraphedeliste"/>
      </w:pPr>
    </w:p>
    <w:p w14:paraId="71FE14A6" w14:textId="77777777" w:rsidR="00765529" w:rsidRDefault="00765529" w:rsidP="001529FA"/>
    <w:p w14:paraId="79A86B2F" w14:textId="28E29017" w:rsidR="0058663C" w:rsidRDefault="0058663C">
      <w:r>
        <w:br w:type="page"/>
      </w:r>
    </w:p>
    <w:p w14:paraId="16BE94C8" w14:textId="77777777" w:rsidR="003B0D01" w:rsidRDefault="003B0D01" w:rsidP="001529FA"/>
    <w:p w14:paraId="1DFF7426" w14:textId="5AC754A0" w:rsidR="0051350C" w:rsidRDefault="00A5053F" w:rsidP="0051350C">
      <w:pPr>
        <w:pStyle w:val="Paragraphedeliste"/>
        <w:numPr>
          <w:ilvl w:val="0"/>
          <w:numId w:val="14"/>
        </w:numPr>
      </w:pPr>
      <w:r>
        <w:t>Photos des parcelles et c</w:t>
      </w:r>
      <w:r w:rsidR="0051350C">
        <w:t>artographie des aménagements prévus et légende :</w:t>
      </w:r>
    </w:p>
    <w:p w14:paraId="106106F1" w14:textId="77777777" w:rsidR="0051350C" w:rsidRDefault="0051350C" w:rsidP="0051350C"/>
    <w:p w14:paraId="7740BC36" w14:textId="77777777" w:rsidR="004D0EAB" w:rsidRDefault="00C21DED" w:rsidP="0051350C">
      <w:r>
        <w:t>Exemple à effacer :</w:t>
      </w:r>
    </w:p>
    <w:p w14:paraId="3D255629" w14:textId="77777777" w:rsidR="00C1088F" w:rsidRDefault="00C1088F" w:rsidP="0051350C"/>
    <w:p w14:paraId="7EA59F0C" w14:textId="5C8F0F09" w:rsidR="0051350C" w:rsidRDefault="0067734F" w:rsidP="0051350C">
      <w:r w:rsidRPr="0067734F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CF3EA7C" wp14:editId="347782CB">
            <wp:extent cx="1941865" cy="1912620"/>
            <wp:effectExtent l="0" t="0" r="1270" b="0"/>
            <wp:docPr id="773002436" name="Image 773002436" descr="Capture d’écran 2014-11-26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apture d’écran 2014-11-26 à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35" cy="19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27015" w14:textId="0C0929B6" w:rsidR="00C21DED" w:rsidRDefault="00C21DED" w:rsidP="0051350C"/>
    <w:p w14:paraId="75D0602B" w14:textId="5AC7C6D0" w:rsidR="0051350C" w:rsidRDefault="0051350C" w:rsidP="0051350C"/>
    <w:p w14:paraId="1B39C32E" w14:textId="77777777" w:rsidR="003B0D01" w:rsidRDefault="003B0D01" w:rsidP="001529FA"/>
    <w:p w14:paraId="6C507FBB" w14:textId="60EB4A29" w:rsidR="00A5053F" w:rsidRDefault="00A5053F" w:rsidP="00A5053F">
      <w:r>
        <w:rPr>
          <w:noProof/>
          <w:sz w:val="20"/>
          <w:szCs w:val="20"/>
          <w:lang w:eastAsia="fr-FR"/>
        </w:rPr>
        <w:drawing>
          <wp:inline distT="0" distB="0" distL="0" distR="0" wp14:anchorId="47DA0C39" wp14:editId="1313C379">
            <wp:extent cx="495300" cy="6096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7543">
        <w:t>Alignements</w:t>
      </w:r>
    </w:p>
    <w:p w14:paraId="67411BF2" w14:textId="4B470E3F" w:rsidR="00A5053F" w:rsidRDefault="00A5053F" w:rsidP="00A5053F">
      <w:r>
        <w:rPr>
          <w:noProof/>
          <w:sz w:val="20"/>
          <w:szCs w:val="20"/>
          <w:lang w:eastAsia="fr-FR"/>
        </w:rPr>
        <w:drawing>
          <wp:inline distT="0" distB="0" distL="0" distR="0" wp14:anchorId="783EA77C" wp14:editId="16AC3889">
            <wp:extent cx="487680" cy="60960"/>
            <wp:effectExtent l="0" t="0" r="7620" b="0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F7543">
        <w:t>Haies</w:t>
      </w:r>
    </w:p>
    <w:p w14:paraId="589156C4" w14:textId="1920B9C7" w:rsidR="00494299" w:rsidRPr="003B0D01" w:rsidRDefault="00A5053F" w:rsidP="00494299">
      <w:pPr>
        <w:jc w:val="center"/>
        <w:rPr>
          <w:b/>
          <w:bCs/>
          <w:sz w:val="28"/>
          <w:szCs w:val="28"/>
          <w:u w:val="single"/>
        </w:rPr>
      </w:pPr>
      <w:r>
        <w:br w:type="page"/>
      </w:r>
      <w:r w:rsidR="00494299" w:rsidRPr="003B0D01">
        <w:rPr>
          <w:b/>
          <w:bCs/>
          <w:sz w:val="28"/>
          <w:szCs w:val="28"/>
          <w:u w:val="single"/>
        </w:rPr>
        <w:lastRenderedPageBreak/>
        <w:t xml:space="preserve">Parcelle </w:t>
      </w:r>
      <w:r w:rsidR="00494299">
        <w:rPr>
          <w:b/>
          <w:bCs/>
          <w:sz w:val="28"/>
          <w:szCs w:val="28"/>
          <w:u w:val="single"/>
        </w:rPr>
        <w:t>2</w:t>
      </w:r>
      <w:r w:rsidR="00494299" w:rsidRPr="003B0D01">
        <w:rPr>
          <w:b/>
          <w:bCs/>
          <w:sz w:val="28"/>
          <w:szCs w:val="28"/>
          <w:u w:val="single"/>
        </w:rPr>
        <w:t> :</w:t>
      </w:r>
    </w:p>
    <w:p w14:paraId="5ABA84D4" w14:textId="34A54560" w:rsidR="00494299" w:rsidRPr="0067734F" w:rsidRDefault="00494299" w:rsidP="00494299">
      <w:pPr>
        <w:pStyle w:val="Paragraphedeliste"/>
        <w:numPr>
          <w:ilvl w:val="0"/>
          <w:numId w:val="13"/>
        </w:numPr>
      </w:pPr>
      <w:r w:rsidRPr="0067734F">
        <w:t>Statut :</w:t>
      </w:r>
    </w:p>
    <w:p w14:paraId="40869ADF" w14:textId="77777777" w:rsidR="00494299" w:rsidRDefault="00494299" w:rsidP="00494299"/>
    <w:p w14:paraId="06F03F65" w14:textId="77777777" w:rsidR="00494299" w:rsidRDefault="00000000" w:rsidP="00494299">
      <w:pPr>
        <w:tabs>
          <w:tab w:val="right" w:pos="9498"/>
        </w:tabs>
      </w:pPr>
      <w:sdt>
        <w:sdtPr>
          <w:id w:val="4737203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Propriété du bénéficiaire ou de sa structure employeuse</w:t>
      </w:r>
      <w:r w:rsidR="00494299">
        <w:tab/>
      </w:r>
    </w:p>
    <w:p w14:paraId="49BCCC20" w14:textId="77777777" w:rsidR="00494299" w:rsidRDefault="00000000" w:rsidP="00494299">
      <w:pPr>
        <w:tabs>
          <w:tab w:val="right" w:pos="9498"/>
        </w:tabs>
      </w:pPr>
      <w:sdt>
        <w:sdtPr>
          <w:id w:val="1562524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En location avec bail de fermage</w:t>
      </w:r>
    </w:p>
    <w:p w14:paraId="6AEFB792" w14:textId="77777777" w:rsidR="00494299" w:rsidRDefault="00000000" w:rsidP="00494299">
      <w:pPr>
        <w:tabs>
          <w:tab w:val="right" w:pos="9498"/>
        </w:tabs>
      </w:pPr>
      <w:sdt>
        <w:sdtPr>
          <w:id w:val="14163693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En location sans bail de fermage</w:t>
      </w:r>
    </w:p>
    <w:p w14:paraId="096254FA" w14:textId="77777777" w:rsidR="00494299" w:rsidRDefault="00494299" w:rsidP="00494299">
      <w:pPr>
        <w:tabs>
          <w:tab w:val="right" w:pos="9498"/>
        </w:tabs>
      </w:pPr>
    </w:p>
    <w:p w14:paraId="1C62B4E4" w14:textId="77777777" w:rsidR="00494299" w:rsidRDefault="00494299" w:rsidP="00494299">
      <w:pPr>
        <w:pStyle w:val="Paragraphedeliste"/>
        <w:numPr>
          <w:ilvl w:val="0"/>
          <w:numId w:val="12"/>
        </w:numPr>
      </w:pPr>
      <w:r>
        <w:t>Caractéristiques :</w:t>
      </w:r>
    </w:p>
    <w:p w14:paraId="11C25FE7" w14:textId="77777777" w:rsidR="00494299" w:rsidRDefault="00494299" w:rsidP="00494299">
      <w:r>
        <w:br/>
        <w:t>SAU :</w:t>
      </w:r>
    </w:p>
    <w:p w14:paraId="68E5E8EC" w14:textId="620966E2" w:rsidR="00494299" w:rsidRDefault="00C1088F" w:rsidP="00494299">
      <w:proofErr w:type="gramStart"/>
      <w:r>
        <w:t>p</w:t>
      </w:r>
      <w:r w:rsidR="00494299">
        <w:t>H</w:t>
      </w:r>
      <w:proofErr w:type="gramEnd"/>
      <w:r w:rsidR="00494299">
        <w:t xml:space="preserve"> du sol :</w:t>
      </w:r>
    </w:p>
    <w:p w14:paraId="572594ED" w14:textId="77777777" w:rsidR="00494299" w:rsidRDefault="00494299" w:rsidP="00494299">
      <w:r>
        <w:t xml:space="preserve">Type de sol (limoneux, argileux…) : </w:t>
      </w:r>
    </w:p>
    <w:p w14:paraId="57CF3737" w14:textId="77777777" w:rsidR="00494299" w:rsidRDefault="00494299" w:rsidP="00494299">
      <w:r>
        <w:t>Production :</w:t>
      </w:r>
    </w:p>
    <w:p w14:paraId="43862122" w14:textId="77777777" w:rsidR="00494299" w:rsidRDefault="00494299" w:rsidP="00494299">
      <w:r>
        <w:t>Autre information :</w:t>
      </w:r>
    </w:p>
    <w:p w14:paraId="0BB1DB43" w14:textId="77777777" w:rsidR="00494299" w:rsidRDefault="00494299" w:rsidP="00494299">
      <w:pPr>
        <w:tabs>
          <w:tab w:val="right" w:pos="9498"/>
        </w:tabs>
      </w:pPr>
    </w:p>
    <w:p w14:paraId="41355EE0" w14:textId="77777777" w:rsidR="00494299" w:rsidRPr="00D96578" w:rsidRDefault="00494299" w:rsidP="00494299">
      <w:pPr>
        <w:pStyle w:val="Paragraphedeliste"/>
        <w:numPr>
          <w:ilvl w:val="0"/>
          <w:numId w:val="13"/>
        </w:numPr>
      </w:pPr>
      <w:r w:rsidRPr="00D96578">
        <w:t>Production prévue sur les parcelles concernées par la plantation :</w:t>
      </w:r>
    </w:p>
    <w:p w14:paraId="2E59976A" w14:textId="77777777" w:rsidR="00494299" w:rsidRDefault="00494299" w:rsidP="00494299">
      <w:pPr>
        <w:tabs>
          <w:tab w:val="right" w:pos="9498"/>
        </w:tabs>
      </w:pPr>
    </w:p>
    <w:p w14:paraId="3785806E" w14:textId="77777777" w:rsidR="00AA771D" w:rsidRDefault="00AA771D" w:rsidP="00494299">
      <w:pPr>
        <w:tabs>
          <w:tab w:val="right" w:pos="9498"/>
        </w:tabs>
        <w:sectPr w:rsidR="00AA771D" w:rsidSect="00B92909">
          <w:headerReference w:type="default" r:id="rId19"/>
          <w:footerReference w:type="even" r:id="rId20"/>
          <w:footerReference w:type="default" r:id="rId21"/>
          <w:type w:val="continuous"/>
          <w:pgSz w:w="11906" w:h="16838"/>
          <w:pgMar w:top="2041" w:right="1418" w:bottom="1474" w:left="1418" w:header="907" w:footer="907" w:gutter="0"/>
          <w:cols w:space="708"/>
          <w:docGrid w:linePitch="360"/>
        </w:sectPr>
      </w:pPr>
    </w:p>
    <w:p w14:paraId="179CD9A0" w14:textId="77777777" w:rsidR="00494299" w:rsidRDefault="00000000" w:rsidP="00494299">
      <w:pPr>
        <w:tabs>
          <w:tab w:val="right" w:pos="9498"/>
        </w:tabs>
        <w:jc w:val="both"/>
      </w:pPr>
      <w:sdt>
        <w:sdtPr>
          <w:id w:val="-18307380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Prairie pâturée</w:t>
      </w:r>
    </w:p>
    <w:p w14:paraId="7755848C" w14:textId="77777777" w:rsidR="00494299" w:rsidRDefault="00000000" w:rsidP="00494299">
      <w:pPr>
        <w:tabs>
          <w:tab w:val="right" w:pos="9498"/>
        </w:tabs>
        <w:jc w:val="both"/>
      </w:pPr>
      <w:sdt>
        <w:sdtPr>
          <w:id w:val="14238395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</w:t>
      </w:r>
      <w:r w:rsidR="00494299" w:rsidRPr="00F32BC9">
        <w:t>Verger</w:t>
      </w:r>
    </w:p>
    <w:p w14:paraId="26CADC42" w14:textId="77777777" w:rsidR="00494299" w:rsidRDefault="00000000" w:rsidP="00494299">
      <w:pPr>
        <w:tabs>
          <w:tab w:val="right" w:pos="9498"/>
        </w:tabs>
        <w:jc w:val="both"/>
      </w:pPr>
      <w:sdt>
        <w:sdtPr>
          <w:id w:val="905413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Grandes cultures</w:t>
      </w:r>
    </w:p>
    <w:p w14:paraId="4F708AF2" w14:textId="77777777" w:rsidR="00494299" w:rsidRDefault="00000000" w:rsidP="00494299">
      <w:pPr>
        <w:tabs>
          <w:tab w:val="right" w:pos="9498"/>
        </w:tabs>
        <w:jc w:val="both"/>
      </w:pPr>
      <w:sdt>
        <w:sdtPr>
          <w:id w:val="-1087222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Vignes</w:t>
      </w:r>
    </w:p>
    <w:p w14:paraId="2B8F3DE2" w14:textId="7F528CCF" w:rsidR="00494299" w:rsidRDefault="00000000" w:rsidP="00494299">
      <w:pPr>
        <w:tabs>
          <w:tab w:val="right" w:pos="9498"/>
        </w:tabs>
        <w:jc w:val="both"/>
      </w:pPr>
      <w:sdt>
        <w:sdtPr>
          <w:id w:val="-1324199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Mara</w:t>
      </w:r>
      <w:r w:rsidR="00C1088F">
        <w:t>î</w:t>
      </w:r>
      <w:r w:rsidR="00494299">
        <w:t>chage</w:t>
      </w:r>
    </w:p>
    <w:p w14:paraId="3145C405" w14:textId="77777777" w:rsidR="00494299" w:rsidRDefault="00000000" w:rsidP="00494299">
      <w:pPr>
        <w:tabs>
          <w:tab w:val="right" w:pos="9498"/>
        </w:tabs>
        <w:jc w:val="both"/>
        <w:sectPr w:rsidR="00494299" w:rsidSect="00B92909">
          <w:type w:val="continuous"/>
          <w:pgSz w:w="11906" w:h="16838"/>
          <w:pgMar w:top="2041" w:right="1418" w:bottom="1474" w:left="1418" w:header="907" w:footer="907" w:gutter="0"/>
          <w:cols w:num="2" w:space="708"/>
          <w:docGrid w:linePitch="360"/>
        </w:sectPr>
      </w:pPr>
      <w:sdt>
        <w:sdtPr>
          <w:id w:val="11452462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Autre : </w:t>
      </w:r>
    </w:p>
    <w:p w14:paraId="5C7DC124" w14:textId="77777777" w:rsidR="00494299" w:rsidRDefault="00494299" w:rsidP="00494299"/>
    <w:p w14:paraId="5F676D4D" w14:textId="77777777" w:rsidR="00494299" w:rsidRDefault="00494299" w:rsidP="00494299">
      <w:pPr>
        <w:pStyle w:val="Paragraphedeliste"/>
        <w:numPr>
          <w:ilvl w:val="0"/>
          <w:numId w:val="13"/>
        </w:numPr>
      </w:pPr>
      <w:r w:rsidRPr="00A32101">
        <w:t>Pratique de techniques de couverture permanente des sols :</w:t>
      </w:r>
    </w:p>
    <w:p w14:paraId="1DD8FA0B" w14:textId="77777777" w:rsidR="00494299" w:rsidRPr="00A32101" w:rsidRDefault="00494299" w:rsidP="00494299">
      <w:pPr>
        <w:pStyle w:val="Paragraphedeliste"/>
      </w:pPr>
    </w:p>
    <w:p w14:paraId="27FD2E05" w14:textId="77777777" w:rsidR="00494299" w:rsidRDefault="00000000" w:rsidP="00494299">
      <w:pPr>
        <w:tabs>
          <w:tab w:val="right" w:pos="9498"/>
        </w:tabs>
      </w:pPr>
      <w:sdt>
        <w:sdtPr>
          <w:id w:val="11295184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Oui </w:t>
      </w:r>
      <w:sdt>
        <w:sdtPr>
          <w:id w:val="-1129626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Non</w:t>
      </w:r>
    </w:p>
    <w:p w14:paraId="36DB4E3C" w14:textId="77777777" w:rsidR="00494299" w:rsidRDefault="00494299" w:rsidP="00494299"/>
    <w:p w14:paraId="1655142A" w14:textId="77777777" w:rsidR="00494299" w:rsidRDefault="00494299" w:rsidP="00494299">
      <w:pPr>
        <w:pStyle w:val="Paragraphedeliste"/>
        <w:numPr>
          <w:ilvl w:val="0"/>
          <w:numId w:val="13"/>
        </w:numPr>
      </w:pPr>
      <w:r>
        <w:t>Aménagements prévus (alignements, haies, arbres isolés, noues, talus…) + lien entre les choix techniques et les enjeux relevés :</w:t>
      </w:r>
    </w:p>
    <w:p w14:paraId="58F343DB" w14:textId="77777777" w:rsidR="00494299" w:rsidRDefault="00494299" w:rsidP="00494299"/>
    <w:p w14:paraId="077F1608" w14:textId="77777777" w:rsidR="00494299" w:rsidRDefault="00494299" w:rsidP="00494299"/>
    <w:p w14:paraId="317CF2D8" w14:textId="77777777" w:rsidR="00494299" w:rsidRDefault="00494299" w:rsidP="00494299"/>
    <w:p w14:paraId="217D1C51" w14:textId="77777777" w:rsidR="00494299" w:rsidRDefault="00494299" w:rsidP="00494299"/>
    <w:p w14:paraId="57B40CB7" w14:textId="77777777" w:rsidR="00494299" w:rsidRDefault="00494299" w:rsidP="00494299"/>
    <w:p w14:paraId="3158B8A6" w14:textId="77777777" w:rsidR="00494299" w:rsidRDefault="00494299" w:rsidP="00494299"/>
    <w:p w14:paraId="33B08EEC" w14:textId="77777777" w:rsidR="00494299" w:rsidRDefault="00494299" w:rsidP="00494299">
      <w:pPr>
        <w:pStyle w:val="Paragraphedeliste"/>
        <w:numPr>
          <w:ilvl w:val="0"/>
          <w:numId w:val="13"/>
        </w:numPr>
      </w:pPr>
      <w:r>
        <w:t>Ecartement prévu entre les lignes d’arbres et entres les arbres sur la ligne :</w:t>
      </w:r>
    </w:p>
    <w:p w14:paraId="1767CCAD" w14:textId="77777777" w:rsidR="00494299" w:rsidRDefault="00494299" w:rsidP="00494299">
      <w:pPr>
        <w:pStyle w:val="Paragraphedeliste"/>
      </w:pPr>
    </w:p>
    <w:p w14:paraId="0423D3A1" w14:textId="77777777" w:rsidR="00494299" w:rsidRDefault="00494299" w:rsidP="00494299"/>
    <w:p w14:paraId="1064550B" w14:textId="5FA7C4A0" w:rsidR="00494299" w:rsidRDefault="00494299" w:rsidP="00494299">
      <w:r>
        <w:br w:type="page"/>
      </w:r>
    </w:p>
    <w:p w14:paraId="741F3047" w14:textId="77777777" w:rsidR="00494299" w:rsidRDefault="00494299" w:rsidP="00494299">
      <w:pPr>
        <w:pStyle w:val="Paragraphedeliste"/>
        <w:numPr>
          <w:ilvl w:val="0"/>
          <w:numId w:val="14"/>
        </w:numPr>
      </w:pPr>
      <w:r>
        <w:lastRenderedPageBreak/>
        <w:t>Photos des parcelles et cartographie des aménagements prévus et légende :</w:t>
      </w:r>
    </w:p>
    <w:p w14:paraId="6B8C1737" w14:textId="77777777" w:rsidR="00494299" w:rsidRDefault="00494299" w:rsidP="00494299"/>
    <w:p w14:paraId="786389E5" w14:textId="77777777" w:rsidR="00494299" w:rsidRDefault="00494299" w:rsidP="00494299">
      <w:r>
        <w:t>Exemple à effacer :</w:t>
      </w:r>
    </w:p>
    <w:p w14:paraId="53C315FD" w14:textId="77777777" w:rsidR="00494299" w:rsidRDefault="00494299" w:rsidP="00494299"/>
    <w:p w14:paraId="1DAE0C35" w14:textId="77777777" w:rsidR="00494299" w:rsidRDefault="00494299" w:rsidP="00494299">
      <w:r w:rsidRPr="0067734F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C62114D" wp14:editId="593EAA5C">
            <wp:extent cx="1941865" cy="1912620"/>
            <wp:effectExtent l="0" t="0" r="1270" b="0"/>
            <wp:docPr id="350333033" name="Image 350333033" descr="Capture d’écran 2014-11-26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apture d’écran 2014-11-26 à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35" cy="19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70407" w14:textId="77777777" w:rsidR="00494299" w:rsidRDefault="00494299" w:rsidP="00494299"/>
    <w:p w14:paraId="430251EA" w14:textId="77777777" w:rsidR="00494299" w:rsidRDefault="00494299" w:rsidP="00494299"/>
    <w:p w14:paraId="4B0D61E3" w14:textId="77777777" w:rsidR="00494299" w:rsidRDefault="00494299" w:rsidP="00494299"/>
    <w:p w14:paraId="5B71202C" w14:textId="4B94D6D2" w:rsidR="00494299" w:rsidRDefault="00494299" w:rsidP="00494299">
      <w:r>
        <w:rPr>
          <w:noProof/>
          <w:sz w:val="20"/>
          <w:szCs w:val="20"/>
          <w:lang w:eastAsia="fr-FR"/>
        </w:rPr>
        <w:drawing>
          <wp:inline distT="0" distB="0" distL="0" distR="0" wp14:anchorId="541A8122" wp14:editId="17D8DCE8">
            <wp:extent cx="495300" cy="60960"/>
            <wp:effectExtent l="0" t="0" r="0" b="0"/>
            <wp:docPr id="653429728" name="Image 653429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64E96">
        <w:t>Alignements</w:t>
      </w:r>
    </w:p>
    <w:p w14:paraId="1DEC289B" w14:textId="752E3142" w:rsidR="00494299" w:rsidRDefault="00494299" w:rsidP="00494299">
      <w:r>
        <w:rPr>
          <w:noProof/>
          <w:sz w:val="20"/>
          <w:szCs w:val="20"/>
          <w:lang w:eastAsia="fr-FR"/>
        </w:rPr>
        <w:drawing>
          <wp:inline distT="0" distB="0" distL="0" distR="0" wp14:anchorId="759F64CE" wp14:editId="7EEB1956">
            <wp:extent cx="487680" cy="60960"/>
            <wp:effectExtent l="0" t="0" r="7620" b="0"/>
            <wp:docPr id="731279662" name="Image 731279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64E96">
        <w:t>Haies</w:t>
      </w:r>
    </w:p>
    <w:p w14:paraId="655E4509" w14:textId="07DE7603" w:rsidR="00494299" w:rsidRDefault="00494299">
      <w:r>
        <w:br w:type="page"/>
      </w:r>
    </w:p>
    <w:p w14:paraId="08DD220F" w14:textId="6100DF33" w:rsidR="00494299" w:rsidRPr="003B0D01" w:rsidRDefault="00494299" w:rsidP="00494299">
      <w:pPr>
        <w:jc w:val="center"/>
        <w:rPr>
          <w:b/>
          <w:bCs/>
          <w:sz w:val="28"/>
          <w:szCs w:val="28"/>
          <w:u w:val="single"/>
        </w:rPr>
      </w:pPr>
      <w:r w:rsidRPr="003B0D01">
        <w:rPr>
          <w:b/>
          <w:bCs/>
          <w:sz w:val="28"/>
          <w:szCs w:val="28"/>
          <w:u w:val="single"/>
        </w:rPr>
        <w:lastRenderedPageBreak/>
        <w:t xml:space="preserve">Parcelle </w:t>
      </w:r>
      <w:r>
        <w:rPr>
          <w:b/>
          <w:bCs/>
          <w:sz w:val="28"/>
          <w:szCs w:val="28"/>
          <w:u w:val="single"/>
        </w:rPr>
        <w:t>3</w:t>
      </w:r>
      <w:r w:rsidRPr="003B0D01">
        <w:rPr>
          <w:b/>
          <w:bCs/>
          <w:sz w:val="28"/>
          <w:szCs w:val="28"/>
          <w:u w:val="single"/>
        </w:rPr>
        <w:t> :</w:t>
      </w:r>
    </w:p>
    <w:p w14:paraId="26705804" w14:textId="7170F306" w:rsidR="00494299" w:rsidRPr="0067734F" w:rsidRDefault="00494299" w:rsidP="00494299">
      <w:pPr>
        <w:pStyle w:val="Paragraphedeliste"/>
        <w:numPr>
          <w:ilvl w:val="0"/>
          <w:numId w:val="13"/>
        </w:numPr>
      </w:pPr>
      <w:r w:rsidRPr="0067734F">
        <w:t>Statut :</w:t>
      </w:r>
    </w:p>
    <w:p w14:paraId="3EED6A22" w14:textId="77777777" w:rsidR="00494299" w:rsidRDefault="00494299" w:rsidP="00494299"/>
    <w:p w14:paraId="350D5FEC" w14:textId="77777777" w:rsidR="00494299" w:rsidRDefault="00000000" w:rsidP="00494299">
      <w:pPr>
        <w:tabs>
          <w:tab w:val="right" w:pos="9498"/>
        </w:tabs>
      </w:pPr>
      <w:sdt>
        <w:sdtPr>
          <w:id w:val="-60950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Propriété du bénéficiaire ou de sa structure employeuse</w:t>
      </w:r>
      <w:r w:rsidR="00494299">
        <w:tab/>
      </w:r>
    </w:p>
    <w:p w14:paraId="5D25C07E" w14:textId="77777777" w:rsidR="00494299" w:rsidRDefault="00000000" w:rsidP="00494299">
      <w:pPr>
        <w:tabs>
          <w:tab w:val="right" w:pos="9498"/>
        </w:tabs>
      </w:pPr>
      <w:sdt>
        <w:sdtPr>
          <w:id w:val="4931596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En location avec bail de fermage</w:t>
      </w:r>
    </w:p>
    <w:p w14:paraId="0C5680DC" w14:textId="77777777" w:rsidR="00494299" w:rsidRDefault="00000000" w:rsidP="00494299">
      <w:pPr>
        <w:tabs>
          <w:tab w:val="right" w:pos="9498"/>
        </w:tabs>
      </w:pPr>
      <w:sdt>
        <w:sdtPr>
          <w:id w:val="-8807026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En location sans bail de fermage</w:t>
      </w:r>
    </w:p>
    <w:p w14:paraId="6D9A3EA7" w14:textId="77777777" w:rsidR="00494299" w:rsidRDefault="00494299" w:rsidP="00494299">
      <w:pPr>
        <w:tabs>
          <w:tab w:val="right" w:pos="9498"/>
        </w:tabs>
      </w:pPr>
    </w:p>
    <w:p w14:paraId="5162787D" w14:textId="77777777" w:rsidR="00494299" w:rsidRDefault="00494299" w:rsidP="00494299">
      <w:pPr>
        <w:pStyle w:val="Paragraphedeliste"/>
        <w:numPr>
          <w:ilvl w:val="0"/>
          <w:numId w:val="12"/>
        </w:numPr>
      </w:pPr>
      <w:r>
        <w:t>Caractéristiques :</w:t>
      </w:r>
    </w:p>
    <w:p w14:paraId="49B53BEF" w14:textId="77777777" w:rsidR="00494299" w:rsidRDefault="00494299" w:rsidP="00494299">
      <w:r>
        <w:br/>
        <w:t>SAU :</w:t>
      </w:r>
    </w:p>
    <w:p w14:paraId="48C92893" w14:textId="72CDE8FF" w:rsidR="00494299" w:rsidRDefault="00C1088F" w:rsidP="00494299">
      <w:proofErr w:type="gramStart"/>
      <w:r>
        <w:t>p</w:t>
      </w:r>
      <w:r w:rsidR="00494299">
        <w:t>H</w:t>
      </w:r>
      <w:proofErr w:type="gramEnd"/>
      <w:r w:rsidR="00494299">
        <w:t xml:space="preserve"> du sol :</w:t>
      </w:r>
    </w:p>
    <w:p w14:paraId="682666B1" w14:textId="77777777" w:rsidR="00494299" w:rsidRDefault="00494299" w:rsidP="00494299">
      <w:r>
        <w:t xml:space="preserve">Type de sol (limoneux, argileux…) : </w:t>
      </w:r>
    </w:p>
    <w:p w14:paraId="243E8598" w14:textId="77777777" w:rsidR="00494299" w:rsidRDefault="00494299" w:rsidP="00494299">
      <w:r>
        <w:t>Production :</w:t>
      </w:r>
    </w:p>
    <w:p w14:paraId="0D97E446" w14:textId="77777777" w:rsidR="00494299" w:rsidRDefault="00494299" w:rsidP="00494299">
      <w:r>
        <w:t>Autre information :</w:t>
      </w:r>
    </w:p>
    <w:p w14:paraId="171D12EB" w14:textId="77777777" w:rsidR="00494299" w:rsidRDefault="00494299" w:rsidP="00494299">
      <w:pPr>
        <w:tabs>
          <w:tab w:val="right" w:pos="9498"/>
        </w:tabs>
      </w:pPr>
    </w:p>
    <w:p w14:paraId="516B91C5" w14:textId="77777777" w:rsidR="00494299" w:rsidRPr="00D96578" w:rsidRDefault="00494299" w:rsidP="00494299">
      <w:pPr>
        <w:pStyle w:val="Paragraphedeliste"/>
        <w:numPr>
          <w:ilvl w:val="0"/>
          <w:numId w:val="13"/>
        </w:numPr>
      </w:pPr>
      <w:r w:rsidRPr="00D96578">
        <w:t>Production prévue sur les parcelles concernées par la plantation :</w:t>
      </w:r>
    </w:p>
    <w:p w14:paraId="24901B07" w14:textId="77777777" w:rsidR="00494299" w:rsidRDefault="00494299" w:rsidP="00494299">
      <w:pPr>
        <w:tabs>
          <w:tab w:val="right" w:pos="9498"/>
        </w:tabs>
      </w:pPr>
    </w:p>
    <w:p w14:paraId="26C40896" w14:textId="77777777" w:rsidR="00AA771D" w:rsidRDefault="00AA771D" w:rsidP="00494299">
      <w:pPr>
        <w:tabs>
          <w:tab w:val="right" w:pos="9498"/>
        </w:tabs>
        <w:sectPr w:rsidR="00AA771D" w:rsidSect="00B92909">
          <w:headerReference w:type="default" r:id="rId22"/>
          <w:footerReference w:type="even" r:id="rId23"/>
          <w:footerReference w:type="default" r:id="rId24"/>
          <w:type w:val="continuous"/>
          <w:pgSz w:w="11906" w:h="16838"/>
          <w:pgMar w:top="2041" w:right="1418" w:bottom="1474" w:left="1418" w:header="907" w:footer="907" w:gutter="0"/>
          <w:cols w:space="708"/>
          <w:docGrid w:linePitch="360"/>
        </w:sectPr>
      </w:pPr>
    </w:p>
    <w:p w14:paraId="498A2A0C" w14:textId="77777777" w:rsidR="00494299" w:rsidRDefault="00000000" w:rsidP="00494299">
      <w:pPr>
        <w:tabs>
          <w:tab w:val="right" w:pos="9498"/>
        </w:tabs>
        <w:jc w:val="both"/>
      </w:pPr>
      <w:sdt>
        <w:sdtPr>
          <w:id w:val="14723318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Prairie pâturée</w:t>
      </w:r>
    </w:p>
    <w:p w14:paraId="547BFA1B" w14:textId="77777777" w:rsidR="00494299" w:rsidRDefault="00000000" w:rsidP="00494299">
      <w:pPr>
        <w:tabs>
          <w:tab w:val="right" w:pos="9498"/>
        </w:tabs>
        <w:jc w:val="both"/>
      </w:pPr>
      <w:sdt>
        <w:sdtPr>
          <w:id w:val="923381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</w:t>
      </w:r>
      <w:r w:rsidR="00494299" w:rsidRPr="00F32BC9">
        <w:t>Verger</w:t>
      </w:r>
    </w:p>
    <w:p w14:paraId="3336BF4B" w14:textId="77777777" w:rsidR="00494299" w:rsidRDefault="00000000" w:rsidP="00494299">
      <w:pPr>
        <w:tabs>
          <w:tab w:val="right" w:pos="9498"/>
        </w:tabs>
        <w:jc w:val="both"/>
      </w:pPr>
      <w:sdt>
        <w:sdtPr>
          <w:id w:val="16852451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Grandes cultures</w:t>
      </w:r>
    </w:p>
    <w:p w14:paraId="56555FC9" w14:textId="77777777" w:rsidR="00494299" w:rsidRDefault="00000000" w:rsidP="00494299">
      <w:pPr>
        <w:tabs>
          <w:tab w:val="right" w:pos="9498"/>
        </w:tabs>
        <w:jc w:val="both"/>
      </w:pPr>
      <w:sdt>
        <w:sdtPr>
          <w:id w:val="12046767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Vignes</w:t>
      </w:r>
    </w:p>
    <w:p w14:paraId="24487D0F" w14:textId="576E27E3" w:rsidR="00494299" w:rsidRDefault="00000000" w:rsidP="00494299">
      <w:pPr>
        <w:tabs>
          <w:tab w:val="right" w:pos="9498"/>
        </w:tabs>
        <w:jc w:val="both"/>
      </w:pPr>
      <w:sdt>
        <w:sdtPr>
          <w:id w:val="-720816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Mara</w:t>
      </w:r>
      <w:r w:rsidR="00C1088F">
        <w:t>î</w:t>
      </w:r>
      <w:r w:rsidR="00494299">
        <w:t>chage</w:t>
      </w:r>
    </w:p>
    <w:p w14:paraId="0BF27687" w14:textId="77777777" w:rsidR="00494299" w:rsidRDefault="00000000" w:rsidP="00494299">
      <w:pPr>
        <w:tabs>
          <w:tab w:val="right" w:pos="9498"/>
        </w:tabs>
        <w:jc w:val="both"/>
        <w:sectPr w:rsidR="00494299" w:rsidSect="00B92909">
          <w:type w:val="continuous"/>
          <w:pgSz w:w="11906" w:h="16838"/>
          <w:pgMar w:top="2041" w:right="1418" w:bottom="1474" w:left="1418" w:header="907" w:footer="907" w:gutter="0"/>
          <w:cols w:num="2" w:space="708"/>
          <w:docGrid w:linePitch="360"/>
        </w:sectPr>
      </w:pPr>
      <w:sdt>
        <w:sdtPr>
          <w:id w:val="1430856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Autre : </w:t>
      </w:r>
    </w:p>
    <w:p w14:paraId="6FB9D6DB" w14:textId="77777777" w:rsidR="00494299" w:rsidRDefault="00494299" w:rsidP="00494299"/>
    <w:p w14:paraId="47748A24" w14:textId="77777777" w:rsidR="00494299" w:rsidRDefault="00494299" w:rsidP="00494299">
      <w:pPr>
        <w:pStyle w:val="Paragraphedeliste"/>
        <w:numPr>
          <w:ilvl w:val="0"/>
          <w:numId w:val="13"/>
        </w:numPr>
      </w:pPr>
      <w:r w:rsidRPr="00A32101">
        <w:t>Pratique de techniques de couverture permanente des sols :</w:t>
      </w:r>
    </w:p>
    <w:p w14:paraId="5CE46736" w14:textId="77777777" w:rsidR="00494299" w:rsidRPr="00A32101" w:rsidRDefault="00494299" w:rsidP="00494299">
      <w:pPr>
        <w:pStyle w:val="Paragraphedeliste"/>
      </w:pPr>
    </w:p>
    <w:p w14:paraId="41585E2E" w14:textId="77777777" w:rsidR="00494299" w:rsidRDefault="00000000" w:rsidP="00494299">
      <w:pPr>
        <w:tabs>
          <w:tab w:val="right" w:pos="9498"/>
        </w:tabs>
      </w:pPr>
      <w:sdt>
        <w:sdtPr>
          <w:id w:val="-19700452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Oui </w:t>
      </w:r>
      <w:sdt>
        <w:sdtPr>
          <w:id w:val="-1641414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4299">
            <w:rPr>
              <w:rFonts w:ascii="MS Gothic" w:eastAsia="MS Gothic" w:hAnsi="MS Gothic" w:hint="eastAsia"/>
            </w:rPr>
            <w:t>☐</w:t>
          </w:r>
        </w:sdtContent>
      </w:sdt>
      <w:r w:rsidR="00494299">
        <w:t xml:space="preserve"> Non</w:t>
      </w:r>
    </w:p>
    <w:p w14:paraId="7621E333" w14:textId="77777777" w:rsidR="00494299" w:rsidRDefault="00494299" w:rsidP="00494299"/>
    <w:p w14:paraId="0D16093A" w14:textId="77777777" w:rsidR="00494299" w:rsidRDefault="00494299" w:rsidP="00494299">
      <w:pPr>
        <w:pStyle w:val="Paragraphedeliste"/>
        <w:numPr>
          <w:ilvl w:val="0"/>
          <w:numId w:val="13"/>
        </w:numPr>
      </w:pPr>
      <w:r>
        <w:t>Aménagements prévus (alignements, haies, arbres isolés, noues, talus…) + lien entre les choix techniques et les enjeux relevés :</w:t>
      </w:r>
    </w:p>
    <w:p w14:paraId="216CA68D" w14:textId="77777777" w:rsidR="00494299" w:rsidRDefault="00494299" w:rsidP="00494299"/>
    <w:p w14:paraId="603E36B4" w14:textId="77777777" w:rsidR="00494299" w:rsidRDefault="00494299" w:rsidP="00494299"/>
    <w:p w14:paraId="4DC57C2B" w14:textId="77777777" w:rsidR="00494299" w:rsidRDefault="00494299" w:rsidP="00494299"/>
    <w:p w14:paraId="2C39633A" w14:textId="77777777" w:rsidR="00494299" w:rsidRDefault="00494299" w:rsidP="00494299"/>
    <w:p w14:paraId="30A0673C" w14:textId="77777777" w:rsidR="00494299" w:rsidRDefault="00494299" w:rsidP="00494299"/>
    <w:p w14:paraId="14A5475C" w14:textId="77777777" w:rsidR="00494299" w:rsidRDefault="00494299" w:rsidP="00494299"/>
    <w:p w14:paraId="23AF50BE" w14:textId="77777777" w:rsidR="00494299" w:rsidRDefault="00494299" w:rsidP="00494299">
      <w:pPr>
        <w:pStyle w:val="Paragraphedeliste"/>
        <w:numPr>
          <w:ilvl w:val="0"/>
          <w:numId w:val="13"/>
        </w:numPr>
      </w:pPr>
      <w:r>
        <w:t>Ecartement prévu entre les lignes d’arbres et entres les arbres sur la ligne :</w:t>
      </w:r>
    </w:p>
    <w:p w14:paraId="17B944F8" w14:textId="77777777" w:rsidR="00494299" w:rsidRDefault="00494299" w:rsidP="00494299">
      <w:pPr>
        <w:pStyle w:val="Paragraphedeliste"/>
      </w:pPr>
    </w:p>
    <w:p w14:paraId="39979D8F" w14:textId="77777777" w:rsidR="00494299" w:rsidRDefault="00494299" w:rsidP="00494299"/>
    <w:p w14:paraId="563ED103" w14:textId="42A36C01" w:rsidR="00494299" w:rsidRDefault="00494299" w:rsidP="00494299">
      <w:r>
        <w:br w:type="page"/>
      </w:r>
    </w:p>
    <w:p w14:paraId="42E543E5" w14:textId="77777777" w:rsidR="00494299" w:rsidRDefault="00494299" w:rsidP="00494299">
      <w:pPr>
        <w:pStyle w:val="Paragraphedeliste"/>
        <w:numPr>
          <w:ilvl w:val="0"/>
          <w:numId w:val="14"/>
        </w:numPr>
      </w:pPr>
      <w:r>
        <w:lastRenderedPageBreak/>
        <w:t>Photos des parcelles et cartographie des aménagements prévus et légende :</w:t>
      </w:r>
    </w:p>
    <w:p w14:paraId="706A7FEE" w14:textId="77777777" w:rsidR="00494299" w:rsidRDefault="00494299" w:rsidP="00494299"/>
    <w:p w14:paraId="40BAC233" w14:textId="77777777" w:rsidR="00494299" w:rsidRDefault="00494299" w:rsidP="00494299">
      <w:r>
        <w:t>Exemple à effacer :</w:t>
      </w:r>
    </w:p>
    <w:p w14:paraId="57B8F85E" w14:textId="77777777" w:rsidR="00494299" w:rsidRDefault="00494299" w:rsidP="00494299">
      <w:r w:rsidRPr="0067734F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AD1F9A0" wp14:editId="6462667C">
            <wp:extent cx="1941865" cy="1912620"/>
            <wp:effectExtent l="0" t="0" r="1270" b="0"/>
            <wp:docPr id="1756768016" name="Image 1756768016" descr="Capture d’écran 2014-11-26 à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Capture d’écran 2014-11-26 à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35" cy="191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CFFD1" w14:textId="77777777" w:rsidR="00494299" w:rsidRDefault="00494299" w:rsidP="00494299"/>
    <w:p w14:paraId="698EF4AD" w14:textId="77777777" w:rsidR="00494299" w:rsidRDefault="00494299" w:rsidP="00494299"/>
    <w:p w14:paraId="2C4D8583" w14:textId="77777777" w:rsidR="00494299" w:rsidRDefault="00494299" w:rsidP="00494299"/>
    <w:p w14:paraId="3507C550" w14:textId="0D5B18F3" w:rsidR="00494299" w:rsidRDefault="00494299" w:rsidP="00494299">
      <w:r>
        <w:rPr>
          <w:noProof/>
          <w:sz w:val="20"/>
          <w:szCs w:val="20"/>
          <w:lang w:eastAsia="fr-FR"/>
        </w:rPr>
        <w:drawing>
          <wp:inline distT="0" distB="0" distL="0" distR="0" wp14:anchorId="2E028A86" wp14:editId="32890A9A">
            <wp:extent cx="495300" cy="60960"/>
            <wp:effectExtent l="0" t="0" r="0" b="0"/>
            <wp:docPr id="198186734" name="Image 198186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64E96">
        <w:t>Alignements</w:t>
      </w:r>
    </w:p>
    <w:p w14:paraId="062955EC" w14:textId="6CCC306D" w:rsidR="00494299" w:rsidRDefault="00494299" w:rsidP="00494299">
      <w:r>
        <w:rPr>
          <w:noProof/>
          <w:sz w:val="20"/>
          <w:szCs w:val="20"/>
          <w:lang w:eastAsia="fr-FR"/>
        </w:rPr>
        <w:drawing>
          <wp:inline distT="0" distB="0" distL="0" distR="0" wp14:anchorId="4E687A34" wp14:editId="192508F1">
            <wp:extent cx="487680" cy="60960"/>
            <wp:effectExtent l="0" t="0" r="7620" b="0"/>
            <wp:docPr id="333127666" name="Image 333127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764E96">
        <w:t>Haies</w:t>
      </w:r>
    </w:p>
    <w:p w14:paraId="51D9083E" w14:textId="77777777" w:rsidR="00494299" w:rsidRDefault="00494299"/>
    <w:p w14:paraId="79AA9D99" w14:textId="77777777" w:rsidR="00A5053F" w:rsidRDefault="00A5053F"/>
    <w:bookmarkEnd w:id="0"/>
    <w:p w14:paraId="34C40D7B" w14:textId="77777777" w:rsidR="00A5053F" w:rsidRPr="00C103E3" w:rsidRDefault="00A5053F" w:rsidP="00A5053F"/>
    <w:p w14:paraId="1EFDBF61" w14:textId="58F79DD1" w:rsidR="003B30B5" w:rsidRPr="003B30B5" w:rsidRDefault="003B30B5" w:rsidP="003B30B5"/>
    <w:p w14:paraId="0A84741A" w14:textId="53C10741" w:rsidR="003B30B5" w:rsidRPr="00AA3112" w:rsidRDefault="00000000" w:rsidP="00670856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object w:dxaOrig="1440" w:dyaOrig="1440" w14:anchorId="271CF8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49.65pt;margin-top:24.95pt;width:534.05pt;height:614.2pt;z-index:251658240">
            <v:imagedata r:id="rId25" o:title=""/>
            <w10:wrap type="square" side="right"/>
          </v:shape>
          <o:OLEObject Type="Embed" ProgID="Excel.Sheet.12" ShapeID="_x0000_s2050" DrawAspect="Content" ObjectID="_1775892585" r:id="rId26"/>
        </w:object>
      </w:r>
      <w:r w:rsidR="00BB2AA2" w:rsidRPr="00AA3112">
        <w:rPr>
          <w:b/>
          <w:bCs/>
          <w:sz w:val="28"/>
          <w:szCs w:val="28"/>
          <w:u w:val="single"/>
        </w:rPr>
        <w:t>Tableau des essences prévues au projet :</w:t>
      </w:r>
    </w:p>
    <w:p w14:paraId="3CA09D24" w14:textId="29277E92" w:rsidR="0029148B" w:rsidRDefault="0029148B" w:rsidP="00CD6A47"/>
    <w:p w14:paraId="6C7AA30F" w14:textId="0ECB65A2" w:rsidR="003B30B5" w:rsidRDefault="00F819EB" w:rsidP="0029148B">
      <w:pPr>
        <w:pStyle w:val="Paragraphedeliste"/>
        <w:numPr>
          <w:ilvl w:val="0"/>
          <w:numId w:val="14"/>
        </w:numPr>
        <w:jc w:val="both"/>
      </w:pPr>
      <w:r>
        <w:lastRenderedPageBreak/>
        <w:t>Choix des essences et justification, en quoi ces essences particu</w:t>
      </w:r>
      <w:r w:rsidR="00043111">
        <w:t xml:space="preserve">lières répondent aux problématiques </w:t>
      </w:r>
      <w:r w:rsidR="008B225B">
        <w:t xml:space="preserve">pédoclimatiques et </w:t>
      </w:r>
      <w:r w:rsidR="00043111">
        <w:t>de l’agricult</w:t>
      </w:r>
      <w:r w:rsidR="00502F7C">
        <w:t>rice/</w:t>
      </w:r>
      <w:proofErr w:type="spellStart"/>
      <w:r w:rsidR="00502F7C">
        <w:t>eur</w:t>
      </w:r>
      <w:proofErr w:type="spellEnd"/>
      <w:r w:rsidR="00502F7C">
        <w:t> ?</w:t>
      </w:r>
    </w:p>
    <w:p w14:paraId="7968803D" w14:textId="77777777" w:rsidR="004B4F8C" w:rsidRDefault="004B4F8C" w:rsidP="004B4F8C">
      <w:pPr>
        <w:jc w:val="both"/>
      </w:pPr>
    </w:p>
    <w:p w14:paraId="6163E8F3" w14:textId="77777777" w:rsidR="004B4F8C" w:rsidRDefault="004B4F8C" w:rsidP="004B4F8C">
      <w:pPr>
        <w:jc w:val="both"/>
      </w:pPr>
    </w:p>
    <w:p w14:paraId="1D71F074" w14:textId="77777777" w:rsidR="004B4F8C" w:rsidRDefault="004B4F8C" w:rsidP="004B4F8C">
      <w:pPr>
        <w:jc w:val="both"/>
      </w:pPr>
    </w:p>
    <w:p w14:paraId="3A0C021B" w14:textId="77777777" w:rsidR="004B4F8C" w:rsidRDefault="004B4F8C" w:rsidP="004B4F8C">
      <w:pPr>
        <w:jc w:val="both"/>
      </w:pPr>
    </w:p>
    <w:p w14:paraId="5DA7DD95" w14:textId="50273757" w:rsidR="004B4F8C" w:rsidRDefault="001A01B6" w:rsidP="00C71589">
      <w:pPr>
        <w:pStyle w:val="Paragraphedeliste"/>
        <w:numPr>
          <w:ilvl w:val="0"/>
          <w:numId w:val="24"/>
        </w:numPr>
        <w:jc w:val="both"/>
      </w:pPr>
      <w:r>
        <w:t>Quels sont les</w:t>
      </w:r>
      <w:r w:rsidR="00C71589">
        <w:t xml:space="preserve"> types de valorisations des arbres envisagés dans la continuité du projet</w:t>
      </w:r>
    </w:p>
    <w:p w14:paraId="2E17DDEF" w14:textId="77777777" w:rsidR="00C71589" w:rsidRDefault="00C71589" w:rsidP="004B4F8C">
      <w:pPr>
        <w:jc w:val="both"/>
      </w:pPr>
    </w:p>
    <w:p w14:paraId="27A7E30B" w14:textId="2EAA9517" w:rsidR="00C71589" w:rsidRDefault="00000000" w:rsidP="004B4F8C">
      <w:pPr>
        <w:jc w:val="both"/>
      </w:pPr>
      <w:sdt>
        <w:sdtPr>
          <w:id w:val="113187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400DE">
            <w:rPr>
              <w:rFonts w:ascii="MS Gothic" w:eastAsia="MS Gothic" w:hAnsi="MS Gothic" w:hint="eastAsia"/>
            </w:rPr>
            <w:t>☐</w:t>
          </w:r>
        </w:sdtContent>
      </w:sdt>
      <w:r w:rsidR="006400DE">
        <w:t xml:space="preserve"> </w:t>
      </w:r>
      <w:r w:rsidR="009B622C">
        <w:t xml:space="preserve">Bois d’œuvre </w:t>
      </w:r>
      <w:r w:rsidR="009B622C">
        <w:tab/>
      </w:r>
      <w:sdt>
        <w:sdtPr>
          <w:id w:val="84118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622C">
            <w:rPr>
              <w:rFonts w:ascii="MS Gothic" w:eastAsia="MS Gothic" w:hAnsi="MS Gothic" w:hint="eastAsia"/>
            </w:rPr>
            <w:t>☐</w:t>
          </w:r>
        </w:sdtContent>
      </w:sdt>
      <w:r w:rsidR="009B622C">
        <w:t xml:space="preserve"> Bois raméal fragmenté</w:t>
      </w:r>
      <w:r w:rsidR="009B622C">
        <w:tab/>
      </w:r>
      <w:sdt>
        <w:sdtPr>
          <w:id w:val="-1576989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622C">
            <w:rPr>
              <w:rFonts w:ascii="MS Gothic" w:eastAsia="MS Gothic" w:hAnsi="MS Gothic" w:hint="eastAsia"/>
            </w:rPr>
            <w:t>☐</w:t>
          </w:r>
        </w:sdtContent>
      </w:sdt>
      <w:r w:rsidR="009B622C">
        <w:t xml:space="preserve"> Complément fourrager </w:t>
      </w:r>
    </w:p>
    <w:p w14:paraId="19D62D3C" w14:textId="77777777" w:rsidR="009B622C" w:rsidRDefault="009B622C" w:rsidP="004B4F8C">
      <w:pPr>
        <w:jc w:val="both"/>
      </w:pPr>
    </w:p>
    <w:p w14:paraId="294FC6AF" w14:textId="7AF52FDE" w:rsidR="009B622C" w:rsidRDefault="00000000" w:rsidP="004B4F8C">
      <w:pPr>
        <w:jc w:val="both"/>
      </w:pPr>
      <w:sdt>
        <w:sdtPr>
          <w:id w:val="-3851128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B622C">
            <w:rPr>
              <w:rFonts w:ascii="MS Gothic" w:eastAsia="MS Gothic" w:hAnsi="MS Gothic" w:hint="eastAsia"/>
            </w:rPr>
            <w:t>☐</w:t>
          </w:r>
        </w:sdtContent>
      </w:sdt>
      <w:r w:rsidR="009B622C">
        <w:t xml:space="preserve"> </w:t>
      </w:r>
      <w:r w:rsidR="00580232">
        <w:t>Fruits production et autoconsommation</w:t>
      </w:r>
      <w:r w:rsidR="00580232">
        <w:tab/>
      </w:r>
      <w:r w:rsidR="00580232">
        <w:tab/>
      </w:r>
      <w:sdt>
        <w:sdtPr>
          <w:id w:val="-9440733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0232">
            <w:rPr>
              <w:rFonts w:ascii="MS Gothic" w:eastAsia="MS Gothic" w:hAnsi="MS Gothic" w:hint="eastAsia"/>
            </w:rPr>
            <w:t>☐</w:t>
          </w:r>
        </w:sdtContent>
      </w:sdt>
      <w:r w:rsidR="00580232">
        <w:t xml:space="preserve"> </w:t>
      </w:r>
      <w:r w:rsidR="002009C7">
        <w:t>Bois chauffage</w:t>
      </w:r>
    </w:p>
    <w:p w14:paraId="1859E3FD" w14:textId="77777777" w:rsidR="00580232" w:rsidRDefault="00580232" w:rsidP="004B4F8C">
      <w:pPr>
        <w:jc w:val="both"/>
      </w:pPr>
    </w:p>
    <w:p w14:paraId="58F99FFF" w14:textId="25D2599C" w:rsidR="00580232" w:rsidRDefault="00000000" w:rsidP="004B4F8C">
      <w:pPr>
        <w:jc w:val="both"/>
      </w:pPr>
      <w:sdt>
        <w:sdtPr>
          <w:id w:val="-151604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0232">
            <w:rPr>
              <w:rFonts w:ascii="MS Gothic" w:eastAsia="MS Gothic" w:hAnsi="MS Gothic" w:hint="eastAsia"/>
            </w:rPr>
            <w:t>☐</w:t>
          </w:r>
        </w:sdtContent>
      </w:sdt>
      <w:r w:rsidR="002009C7">
        <w:t xml:space="preserve"> Autre : </w:t>
      </w:r>
    </w:p>
    <w:p w14:paraId="370B4817" w14:textId="77777777" w:rsidR="002009C7" w:rsidRDefault="002009C7" w:rsidP="004B4F8C">
      <w:pPr>
        <w:jc w:val="both"/>
      </w:pPr>
    </w:p>
    <w:p w14:paraId="576C6D6B" w14:textId="3D862DA6" w:rsidR="002009C7" w:rsidRDefault="005D42DB" w:rsidP="002009C7">
      <w:pPr>
        <w:pStyle w:val="Paragraphedeliste"/>
        <w:numPr>
          <w:ilvl w:val="0"/>
          <w:numId w:val="24"/>
        </w:numPr>
        <w:jc w:val="both"/>
      </w:pPr>
      <w:r>
        <w:t xml:space="preserve">Certains arbres plantés </w:t>
      </w:r>
      <w:proofErr w:type="spellStart"/>
      <w:r>
        <w:t>seront-il</w:t>
      </w:r>
      <w:r w:rsidR="00C1088F">
        <w:t>s</w:t>
      </w:r>
      <w:proofErr w:type="spellEnd"/>
      <w:r>
        <w:t xml:space="preserve"> conduits en trogne ?</w:t>
      </w:r>
    </w:p>
    <w:p w14:paraId="37834824" w14:textId="77777777" w:rsidR="005D42DB" w:rsidRDefault="005D42DB" w:rsidP="005D42DB">
      <w:pPr>
        <w:jc w:val="both"/>
      </w:pPr>
    </w:p>
    <w:p w14:paraId="1D5FE9F4" w14:textId="237DA0BF" w:rsidR="002009C7" w:rsidRDefault="00000000" w:rsidP="004B4F8C">
      <w:pPr>
        <w:jc w:val="both"/>
      </w:pPr>
      <w:sdt>
        <w:sdtPr>
          <w:id w:val="346454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42DB">
            <w:rPr>
              <w:rFonts w:ascii="MS Gothic" w:eastAsia="MS Gothic" w:hAnsi="MS Gothic" w:hint="eastAsia"/>
            </w:rPr>
            <w:t>☐</w:t>
          </w:r>
        </w:sdtContent>
      </w:sdt>
      <w:r w:rsidR="005D42DB">
        <w:t xml:space="preserve"> Oui</w:t>
      </w:r>
      <w:r w:rsidR="005D42DB">
        <w:tab/>
      </w:r>
      <w:r w:rsidR="005D42DB">
        <w:tab/>
      </w:r>
      <w:sdt>
        <w:sdtPr>
          <w:id w:val="2091885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D42DB">
            <w:rPr>
              <w:rFonts w:ascii="MS Gothic" w:eastAsia="MS Gothic" w:hAnsi="MS Gothic" w:hint="eastAsia"/>
            </w:rPr>
            <w:t>☐</w:t>
          </w:r>
        </w:sdtContent>
      </w:sdt>
      <w:r w:rsidR="005D42DB">
        <w:t xml:space="preserve"> Non</w:t>
      </w:r>
    </w:p>
    <w:p w14:paraId="1BE80E60" w14:textId="77777777" w:rsidR="005D42DB" w:rsidRDefault="005D42DB" w:rsidP="004B4F8C">
      <w:pPr>
        <w:jc w:val="both"/>
      </w:pPr>
    </w:p>
    <w:p w14:paraId="7AB449B9" w14:textId="5AF8F216" w:rsidR="0029148B" w:rsidRDefault="005D42DB" w:rsidP="0029148B">
      <w:pPr>
        <w:jc w:val="both"/>
      </w:pPr>
      <w:r>
        <w:t>Si Oui, lesquels :</w:t>
      </w:r>
    </w:p>
    <w:p w14:paraId="6D00F19E" w14:textId="77777777" w:rsidR="0029148B" w:rsidRDefault="0029148B" w:rsidP="0029148B">
      <w:pPr>
        <w:jc w:val="both"/>
      </w:pPr>
    </w:p>
    <w:p w14:paraId="4866821B" w14:textId="36CEB5AD" w:rsidR="00502F7C" w:rsidRPr="00B028F3" w:rsidRDefault="00B028F3" w:rsidP="00B028F3">
      <w:pPr>
        <w:jc w:val="center"/>
        <w:rPr>
          <w:b/>
          <w:bCs/>
          <w:sz w:val="28"/>
          <w:szCs w:val="28"/>
          <w:u w:val="single"/>
        </w:rPr>
      </w:pPr>
      <w:r w:rsidRPr="00B028F3">
        <w:rPr>
          <w:b/>
          <w:bCs/>
          <w:sz w:val="28"/>
          <w:szCs w:val="28"/>
          <w:u w:val="single"/>
        </w:rPr>
        <w:t xml:space="preserve">PLANTATION </w:t>
      </w:r>
      <w:r w:rsidR="00AA771D">
        <w:rPr>
          <w:b/>
          <w:bCs/>
          <w:sz w:val="28"/>
          <w:szCs w:val="28"/>
          <w:u w:val="single"/>
        </w:rPr>
        <w:t>&amp;</w:t>
      </w:r>
      <w:r w:rsidRPr="00B028F3">
        <w:rPr>
          <w:b/>
          <w:bCs/>
          <w:sz w:val="28"/>
          <w:szCs w:val="28"/>
          <w:u w:val="single"/>
        </w:rPr>
        <w:t xml:space="preserve"> GESTION</w:t>
      </w:r>
    </w:p>
    <w:p w14:paraId="0B32C656" w14:textId="77777777" w:rsidR="008C4838" w:rsidRDefault="008C4838" w:rsidP="001529FA"/>
    <w:p w14:paraId="4125141E" w14:textId="6F162DBE" w:rsidR="008C4838" w:rsidRDefault="008C4838" w:rsidP="008C4838">
      <w:pPr>
        <w:pStyle w:val="Paragraphedeliste"/>
        <w:numPr>
          <w:ilvl w:val="0"/>
          <w:numId w:val="14"/>
        </w:numPr>
      </w:pPr>
      <w:r>
        <w:t>Préparation du sol envisagée</w:t>
      </w:r>
    </w:p>
    <w:p w14:paraId="49B6844D" w14:textId="77777777" w:rsidR="008C4838" w:rsidRPr="00AA3112" w:rsidRDefault="008C4838" w:rsidP="00AA3112">
      <w:pPr>
        <w:jc w:val="center"/>
        <w:rPr>
          <w:b/>
          <w:bCs/>
          <w:sz w:val="28"/>
          <w:szCs w:val="28"/>
          <w:u w:val="single"/>
        </w:rPr>
      </w:pPr>
    </w:p>
    <w:p w14:paraId="2960C6E9" w14:textId="77777777" w:rsidR="008C4838" w:rsidRPr="00AA3112" w:rsidRDefault="008C4838" w:rsidP="00AA3112">
      <w:pPr>
        <w:jc w:val="center"/>
        <w:rPr>
          <w:b/>
          <w:bCs/>
          <w:sz w:val="28"/>
          <w:szCs w:val="28"/>
          <w:u w:val="single"/>
        </w:rPr>
        <w:sectPr w:rsidR="008C4838" w:rsidRPr="00AA3112" w:rsidSect="00B92909">
          <w:headerReference w:type="default" r:id="rId27"/>
          <w:footerReference w:type="even" r:id="rId28"/>
          <w:footerReference w:type="default" r:id="rId29"/>
          <w:type w:val="continuous"/>
          <w:pgSz w:w="11906" w:h="16838"/>
          <w:pgMar w:top="2041" w:right="1418" w:bottom="1474" w:left="1418" w:header="907" w:footer="907" w:gutter="0"/>
          <w:cols w:space="708"/>
          <w:docGrid w:linePitch="360"/>
        </w:sectPr>
      </w:pPr>
    </w:p>
    <w:p w14:paraId="2C4DC5D1" w14:textId="64781A4C" w:rsidR="008C4838" w:rsidRDefault="00000000" w:rsidP="001529FA">
      <w:sdt>
        <w:sdtPr>
          <w:id w:val="-1080138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4838">
            <w:rPr>
              <w:rFonts w:ascii="MS Gothic" w:eastAsia="MS Gothic" w:hAnsi="MS Gothic" w:hint="eastAsia"/>
            </w:rPr>
            <w:t>☐</w:t>
          </w:r>
        </w:sdtContent>
      </w:sdt>
      <w:r w:rsidR="008C4838">
        <w:t xml:space="preserve"> Sous-solage + affinage superficiel</w:t>
      </w:r>
    </w:p>
    <w:p w14:paraId="63C78C70" w14:textId="16C28A5F" w:rsidR="008C4838" w:rsidRDefault="00000000" w:rsidP="001529FA">
      <w:sdt>
        <w:sdtPr>
          <w:id w:val="-963344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4838">
            <w:rPr>
              <w:rFonts w:ascii="MS Gothic" w:eastAsia="MS Gothic" w:hAnsi="MS Gothic" w:hint="eastAsia"/>
            </w:rPr>
            <w:t>☐</w:t>
          </w:r>
        </w:sdtContent>
      </w:sdt>
      <w:r w:rsidR="008C4838">
        <w:t xml:space="preserve"> Potet à la pelle + affinage superficiel</w:t>
      </w:r>
    </w:p>
    <w:p w14:paraId="20183A13" w14:textId="2256EE24" w:rsidR="008C4838" w:rsidRDefault="00000000" w:rsidP="001529FA">
      <w:sdt>
        <w:sdtPr>
          <w:id w:val="5305427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4838">
            <w:rPr>
              <w:rFonts w:ascii="MS Gothic" w:eastAsia="MS Gothic" w:hAnsi="MS Gothic" w:hint="eastAsia"/>
            </w:rPr>
            <w:t>☐</w:t>
          </w:r>
        </w:sdtContent>
      </w:sdt>
      <w:r w:rsidR="008C4838">
        <w:t xml:space="preserve"> Labour + affinage superficiel</w:t>
      </w:r>
    </w:p>
    <w:p w14:paraId="04227330" w14:textId="2F43DB80" w:rsidR="008C4838" w:rsidRDefault="00000000" w:rsidP="001529FA">
      <w:sdt>
        <w:sdtPr>
          <w:id w:val="7197208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4838">
            <w:rPr>
              <w:rFonts w:ascii="MS Gothic" w:eastAsia="MS Gothic" w:hAnsi="MS Gothic" w:hint="eastAsia"/>
            </w:rPr>
            <w:t>☐</w:t>
          </w:r>
        </w:sdtContent>
      </w:sdt>
      <w:r w:rsidR="008C4838">
        <w:t xml:space="preserve"> Autre :</w:t>
      </w:r>
    </w:p>
    <w:p w14:paraId="00BB975D" w14:textId="77777777" w:rsidR="008C4838" w:rsidRDefault="008C4838" w:rsidP="001529FA">
      <w:pPr>
        <w:sectPr w:rsidR="008C4838" w:rsidSect="00B92909">
          <w:type w:val="continuous"/>
          <w:pgSz w:w="11906" w:h="16838"/>
          <w:pgMar w:top="2041" w:right="1418" w:bottom="1474" w:left="1418" w:header="907" w:footer="907" w:gutter="0"/>
          <w:cols w:num="2" w:space="708"/>
          <w:docGrid w:linePitch="360"/>
        </w:sectPr>
      </w:pPr>
    </w:p>
    <w:p w14:paraId="04BF2C75" w14:textId="77777777" w:rsidR="003B30B5" w:rsidRDefault="003B30B5" w:rsidP="001529FA"/>
    <w:p w14:paraId="3AEB62AF" w14:textId="62BA41A4" w:rsidR="00502F7C" w:rsidRDefault="00A14FE4" w:rsidP="00A14FE4">
      <w:pPr>
        <w:pStyle w:val="Paragraphedeliste"/>
        <w:numPr>
          <w:ilvl w:val="0"/>
          <w:numId w:val="15"/>
        </w:numPr>
      </w:pPr>
      <w:r>
        <w:t>Produit ou matériau de paillage envisagé :</w:t>
      </w:r>
    </w:p>
    <w:p w14:paraId="0EDAB17B" w14:textId="77777777" w:rsidR="00A14FE4" w:rsidRDefault="00A14FE4" w:rsidP="001529FA"/>
    <w:p w14:paraId="60E6589E" w14:textId="77777777" w:rsidR="00A14FE4" w:rsidRDefault="00A14FE4" w:rsidP="001529FA">
      <w:pPr>
        <w:sectPr w:rsidR="00A14FE4" w:rsidSect="00B92909">
          <w:type w:val="continuous"/>
          <w:pgSz w:w="11906" w:h="16838"/>
          <w:pgMar w:top="2041" w:right="1418" w:bottom="1474" w:left="1418" w:header="907" w:footer="907" w:gutter="0"/>
          <w:cols w:space="708"/>
          <w:docGrid w:linePitch="360"/>
        </w:sectPr>
      </w:pPr>
    </w:p>
    <w:p w14:paraId="430F5B36" w14:textId="39E6BECC" w:rsidR="00A14FE4" w:rsidRDefault="00000000" w:rsidP="001529FA">
      <w:sdt>
        <w:sdtPr>
          <w:id w:val="485902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D7857">
            <w:rPr>
              <w:rFonts w:ascii="MS Gothic" w:eastAsia="MS Gothic" w:hAnsi="MS Gothic" w:hint="eastAsia"/>
            </w:rPr>
            <w:t>☐</w:t>
          </w:r>
        </w:sdtContent>
      </w:sdt>
      <w:r w:rsidR="00A14FE4">
        <w:t xml:space="preserve"> Bois </w:t>
      </w:r>
      <w:r w:rsidR="00567C75">
        <w:t>broyé</w:t>
      </w:r>
    </w:p>
    <w:p w14:paraId="4A2353D9" w14:textId="33BAA8C9" w:rsidR="00A14FE4" w:rsidRDefault="00000000" w:rsidP="001529FA">
      <w:sdt>
        <w:sdtPr>
          <w:id w:val="-8951936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4FE4">
            <w:rPr>
              <w:rFonts w:ascii="MS Gothic" w:eastAsia="MS Gothic" w:hAnsi="MS Gothic" w:hint="eastAsia"/>
            </w:rPr>
            <w:t>☐</w:t>
          </w:r>
        </w:sdtContent>
      </w:sdt>
      <w:r w:rsidR="00A14FE4">
        <w:t xml:space="preserve"> Paille</w:t>
      </w:r>
    </w:p>
    <w:p w14:paraId="2914E5AF" w14:textId="1C7B13A8" w:rsidR="00A14FE4" w:rsidRDefault="00000000" w:rsidP="001529FA">
      <w:sdt>
        <w:sdtPr>
          <w:id w:val="1500618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4FE4">
            <w:rPr>
              <w:rFonts w:ascii="MS Gothic" w:eastAsia="MS Gothic" w:hAnsi="MS Gothic" w:hint="eastAsia"/>
            </w:rPr>
            <w:t>☐</w:t>
          </w:r>
        </w:sdtContent>
      </w:sdt>
      <w:r w:rsidR="00A14FE4">
        <w:t xml:space="preserve"> Dalle géotextile</w:t>
      </w:r>
    </w:p>
    <w:p w14:paraId="4EF9631A" w14:textId="0D04759C" w:rsidR="00A14FE4" w:rsidRDefault="00000000" w:rsidP="001529FA">
      <w:sdt>
        <w:sdtPr>
          <w:id w:val="-20910023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4FE4">
            <w:rPr>
              <w:rFonts w:ascii="MS Gothic" w:eastAsia="MS Gothic" w:hAnsi="MS Gothic" w:hint="eastAsia"/>
            </w:rPr>
            <w:t>☐</w:t>
          </w:r>
        </w:sdtContent>
      </w:sdt>
      <w:r w:rsidR="00A14FE4">
        <w:t xml:space="preserve"> Autre :</w:t>
      </w:r>
    </w:p>
    <w:p w14:paraId="7FE29B2F" w14:textId="77777777" w:rsidR="00A14FE4" w:rsidRDefault="00A14FE4" w:rsidP="001529FA">
      <w:pPr>
        <w:sectPr w:rsidR="00A14FE4" w:rsidSect="00B92909">
          <w:type w:val="continuous"/>
          <w:pgSz w:w="11906" w:h="16838"/>
          <w:pgMar w:top="2041" w:right="1418" w:bottom="1474" w:left="1418" w:header="907" w:footer="907" w:gutter="0"/>
          <w:cols w:num="2" w:space="708"/>
          <w:docGrid w:linePitch="360"/>
        </w:sectPr>
      </w:pPr>
    </w:p>
    <w:p w14:paraId="6F2A9794" w14:textId="77777777" w:rsidR="00502F7C" w:rsidRDefault="00502F7C" w:rsidP="001529FA"/>
    <w:p w14:paraId="56D5C09C" w14:textId="0EECF85C" w:rsidR="003B30B5" w:rsidRDefault="000F2D96" w:rsidP="009838A2">
      <w:pPr>
        <w:pStyle w:val="Paragraphedeliste"/>
        <w:numPr>
          <w:ilvl w:val="0"/>
          <w:numId w:val="15"/>
        </w:numPr>
      </w:pPr>
      <w:r>
        <w:t>Dispositifs de protections et pique</w:t>
      </w:r>
      <w:r w:rsidR="009838A2">
        <w:t>ts prévus (références</w:t>
      </w:r>
      <w:r w:rsidR="003A7AAC">
        <w:t xml:space="preserve"> et quantités</w:t>
      </w:r>
      <w:r w:rsidR="009838A2">
        <w:t xml:space="preserve"> à préciser) :</w:t>
      </w:r>
    </w:p>
    <w:p w14:paraId="40D8C52E" w14:textId="77777777" w:rsidR="009838A2" w:rsidRDefault="009838A2" w:rsidP="001529FA"/>
    <w:p w14:paraId="4D0BF291" w14:textId="23E13DD4" w:rsidR="009838A2" w:rsidRDefault="009838A2" w:rsidP="001529FA">
      <w:r>
        <w:t>Protections :</w:t>
      </w:r>
    </w:p>
    <w:p w14:paraId="0F97C398" w14:textId="77777777" w:rsidR="009838A2" w:rsidRDefault="009838A2" w:rsidP="001529FA"/>
    <w:p w14:paraId="0EAB3CEC" w14:textId="09DA1682" w:rsidR="009838A2" w:rsidRDefault="009838A2" w:rsidP="001529FA">
      <w:r>
        <w:t>Piquets :</w:t>
      </w:r>
    </w:p>
    <w:p w14:paraId="4889710A" w14:textId="77777777" w:rsidR="00C1088F" w:rsidRDefault="00C1088F" w:rsidP="001529FA"/>
    <w:p w14:paraId="4A2195CE" w14:textId="77777777" w:rsidR="00C1088F" w:rsidRDefault="00C1088F" w:rsidP="001529FA"/>
    <w:p w14:paraId="6F19E210" w14:textId="77777777" w:rsidR="002E31BC" w:rsidRDefault="002E31BC" w:rsidP="001529FA"/>
    <w:p w14:paraId="29194346" w14:textId="09153EEE" w:rsidR="002E31BC" w:rsidRDefault="002E31BC" w:rsidP="002E31BC">
      <w:pPr>
        <w:pStyle w:val="Paragraphedeliste"/>
        <w:numPr>
          <w:ilvl w:val="0"/>
          <w:numId w:val="21"/>
        </w:numPr>
      </w:pPr>
      <w:r>
        <w:t>Mode</w:t>
      </w:r>
      <w:r w:rsidR="00C1088F">
        <w:t>s</w:t>
      </w:r>
      <w:r>
        <w:t xml:space="preserve"> de valorisation </w:t>
      </w:r>
      <w:r w:rsidR="007857ED">
        <w:t>des arbres</w:t>
      </w:r>
      <w:r w:rsidR="001A33BD">
        <w:t xml:space="preserve"> et buissons</w:t>
      </w:r>
      <w:r w:rsidR="007857ED">
        <w:t xml:space="preserve"> et du bois</w:t>
      </w:r>
      <w:r>
        <w:t xml:space="preserve"> envisagé</w:t>
      </w:r>
      <w:r w:rsidR="00C1088F">
        <w:t>s</w:t>
      </w:r>
      <w:r w:rsidR="007857ED">
        <w:t> </w:t>
      </w:r>
      <w:r w:rsidR="001B7EAC">
        <w:t>(</w:t>
      </w:r>
      <w:r w:rsidR="00835E7B">
        <w:t>exploitation</w:t>
      </w:r>
      <w:r w:rsidR="001B7EAC">
        <w:t xml:space="preserve"> et util</w:t>
      </w:r>
      <w:r w:rsidR="00835E7B">
        <w:t xml:space="preserve">isation) </w:t>
      </w:r>
      <w:r w:rsidR="007857ED">
        <w:t>:</w:t>
      </w:r>
    </w:p>
    <w:p w14:paraId="36F86775" w14:textId="13D46029" w:rsidR="00C1088F" w:rsidRDefault="00C1088F">
      <w:r>
        <w:br w:type="page"/>
      </w:r>
    </w:p>
    <w:p w14:paraId="5579C854" w14:textId="77777777" w:rsidR="0000085D" w:rsidRDefault="0000085D" w:rsidP="00C1088F"/>
    <w:p w14:paraId="5A092593" w14:textId="644B44B4" w:rsidR="0000085D" w:rsidRPr="00B028F3" w:rsidRDefault="0000085D" w:rsidP="00B028F3">
      <w:pPr>
        <w:jc w:val="center"/>
        <w:rPr>
          <w:b/>
          <w:bCs/>
          <w:sz w:val="28"/>
          <w:szCs w:val="28"/>
          <w:u w:val="single"/>
        </w:rPr>
      </w:pPr>
      <w:r w:rsidRPr="00B028F3">
        <w:rPr>
          <w:b/>
          <w:bCs/>
          <w:sz w:val="28"/>
          <w:szCs w:val="28"/>
          <w:u w:val="single"/>
        </w:rPr>
        <w:t xml:space="preserve">Budget </w:t>
      </w:r>
      <w:r w:rsidR="0069542E" w:rsidRPr="00B028F3">
        <w:rPr>
          <w:b/>
          <w:bCs/>
          <w:sz w:val="28"/>
          <w:szCs w:val="28"/>
          <w:u w:val="single"/>
        </w:rPr>
        <w:t>prévisionnel</w:t>
      </w:r>
      <w:r w:rsidR="0069542E">
        <w:rPr>
          <w:b/>
          <w:bCs/>
          <w:sz w:val="28"/>
          <w:szCs w:val="28"/>
          <w:u w:val="single"/>
        </w:rPr>
        <w:t xml:space="preserve"> </w:t>
      </w:r>
      <w:r w:rsidR="0069542E" w:rsidRPr="00B028F3">
        <w:rPr>
          <w:b/>
          <w:bCs/>
          <w:sz w:val="28"/>
          <w:szCs w:val="28"/>
          <w:u w:val="single"/>
        </w:rPr>
        <w:t>(</w:t>
      </w:r>
      <w:r w:rsidRPr="00B028F3">
        <w:rPr>
          <w:b/>
          <w:bCs/>
          <w:sz w:val="28"/>
          <w:szCs w:val="28"/>
          <w:u w:val="single"/>
        </w:rPr>
        <w:t>joindre les devis) :</w:t>
      </w:r>
    </w:p>
    <w:p w14:paraId="274F56B4" w14:textId="77777777" w:rsidR="0000085D" w:rsidRDefault="0000085D" w:rsidP="001529FA"/>
    <w:p w14:paraId="478CF133" w14:textId="5F0B363F" w:rsidR="0000085D" w:rsidRDefault="0000085D" w:rsidP="001529FA">
      <w:r>
        <w:t>Plants :</w:t>
      </w:r>
    </w:p>
    <w:p w14:paraId="71A6DC37" w14:textId="7AACD045" w:rsidR="0000085D" w:rsidRDefault="0000085D" w:rsidP="001529FA">
      <w:r>
        <w:t>Protections :</w:t>
      </w:r>
    </w:p>
    <w:p w14:paraId="3DE99DF1" w14:textId="56D84A18" w:rsidR="00BB2AA2" w:rsidRDefault="005D2B36" w:rsidP="001529FA">
      <w:r>
        <w:t xml:space="preserve">Piquets : </w:t>
      </w:r>
    </w:p>
    <w:p w14:paraId="794D17A6" w14:textId="6C7B3C39" w:rsidR="005D2B36" w:rsidRDefault="005D2B36" w:rsidP="001529FA">
      <w:r>
        <w:t xml:space="preserve">Paillage : </w:t>
      </w:r>
    </w:p>
    <w:p w14:paraId="0BE9CFE2" w14:textId="491AEA7A" w:rsidR="005D2B36" w:rsidRDefault="005D2B36" w:rsidP="001529FA">
      <w:r>
        <w:t>Conseil et accompagnement technique</w:t>
      </w:r>
      <w:r w:rsidR="00C1088F">
        <w:t>s</w:t>
      </w:r>
      <w:r>
        <w:t> :</w:t>
      </w:r>
    </w:p>
    <w:p w14:paraId="6B346B97" w14:textId="77777777" w:rsidR="005D2B36" w:rsidRDefault="005D2B36" w:rsidP="001529FA"/>
    <w:p w14:paraId="6AB8FBA8" w14:textId="312AA644" w:rsidR="005D2B36" w:rsidRDefault="005D2B36" w:rsidP="005D2B36">
      <w:pPr>
        <w:pStyle w:val="Paragraphedeliste"/>
        <w:numPr>
          <w:ilvl w:val="0"/>
          <w:numId w:val="17"/>
        </w:numPr>
      </w:pPr>
      <w:r>
        <w:t xml:space="preserve">Le projet est il concerné par un autre </w:t>
      </w:r>
      <w:r w:rsidR="0069542E">
        <w:t>dispositif de</w:t>
      </w:r>
      <w:r w:rsidR="00D02814">
        <w:t xml:space="preserve"> financement </w:t>
      </w:r>
      <w:r>
        <w:t>? </w:t>
      </w:r>
    </w:p>
    <w:p w14:paraId="5FB93F71" w14:textId="77777777" w:rsidR="005D2B36" w:rsidRDefault="005D2B36" w:rsidP="005D2B36"/>
    <w:p w14:paraId="6A86D46C" w14:textId="1B95FC28" w:rsidR="005D2B36" w:rsidRDefault="00000000" w:rsidP="005D2B36">
      <w:sdt>
        <w:sdtPr>
          <w:id w:val="-7606802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EF0">
            <w:rPr>
              <w:rFonts w:ascii="MS Gothic" w:eastAsia="MS Gothic" w:hAnsi="MS Gothic" w:hint="eastAsia"/>
            </w:rPr>
            <w:t>☐</w:t>
          </w:r>
        </w:sdtContent>
      </w:sdt>
      <w:r w:rsidR="005D2B36">
        <w:t xml:space="preserve"> Non </w:t>
      </w:r>
    </w:p>
    <w:p w14:paraId="4EF9D398" w14:textId="7C44E039" w:rsidR="00263CDB" w:rsidRDefault="00000000">
      <w:sdt>
        <w:sdtPr>
          <w:id w:val="521052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E3EF0">
            <w:rPr>
              <w:rFonts w:ascii="MS Gothic" w:eastAsia="MS Gothic" w:hAnsi="MS Gothic" w:hint="eastAsia"/>
            </w:rPr>
            <w:t>☐</w:t>
          </w:r>
        </w:sdtContent>
      </w:sdt>
      <w:r w:rsidR="004E3EF0">
        <w:t xml:space="preserve"> Oui </w:t>
      </w:r>
      <w:r w:rsidR="002D7857">
        <w:t xml:space="preserve">par </w:t>
      </w:r>
      <w:r w:rsidR="002D7857">
        <w:tab/>
      </w:r>
      <w:r w:rsidR="004E3EF0">
        <w:tab/>
      </w:r>
      <w:r w:rsidR="00A63E29">
        <w:t xml:space="preserve">                              </w:t>
      </w:r>
      <w:r w:rsidR="004E3EF0">
        <w:t xml:space="preserve">pour un montant de </w:t>
      </w:r>
      <w:r w:rsidR="004E3EF0">
        <w:tab/>
      </w:r>
      <w:r w:rsidR="00A63E29">
        <w:t xml:space="preserve">                    </w:t>
      </w:r>
      <w:r w:rsidR="004E3EF0">
        <w:t>€</w:t>
      </w:r>
    </w:p>
    <w:p w14:paraId="3603E9AA" w14:textId="055EAD51" w:rsidR="00A63E29" w:rsidRPr="001B7EAC" w:rsidRDefault="007A720E">
      <w:pPr>
        <w:rPr>
          <w:sz w:val="48"/>
          <w:szCs w:val="48"/>
        </w:rPr>
      </w:pPr>
      <w:r w:rsidRPr="001B7EAC">
        <w:t>Acquis pour plantation de</w:t>
      </w:r>
      <w:proofErr w:type="gramStart"/>
      <w:r w:rsidRPr="001B7EAC">
        <w:t xml:space="preserve"> </w:t>
      </w:r>
      <w:r w:rsidR="00AA771D">
        <w:t>….</w:t>
      </w:r>
      <w:proofErr w:type="gramEnd"/>
      <w:r w:rsidR="00AA771D">
        <w:t xml:space="preserve">. </w:t>
      </w:r>
      <w:r w:rsidRPr="001B7EAC">
        <w:t>(nombre</w:t>
      </w:r>
      <w:r w:rsidR="001B7EAC" w:rsidRPr="001B7EAC">
        <w:t>)</w:t>
      </w:r>
      <w:r w:rsidRPr="001B7EAC">
        <w:t xml:space="preserve">  plants</w:t>
      </w:r>
      <w:r w:rsidR="00A63E29" w:rsidRPr="001B7EAC">
        <w:rPr>
          <w:sz w:val="48"/>
          <w:szCs w:val="48"/>
        </w:rPr>
        <w:br w:type="page"/>
      </w:r>
    </w:p>
    <w:p w14:paraId="52FDFE54" w14:textId="5BCF2D26" w:rsidR="00CA02CC" w:rsidRDefault="00CA02CC" w:rsidP="00CA02CC">
      <w:pPr>
        <w:jc w:val="center"/>
        <w:rPr>
          <w:b/>
          <w:bCs/>
          <w:sz w:val="48"/>
          <w:szCs w:val="48"/>
        </w:rPr>
      </w:pPr>
      <w:r w:rsidRPr="007F22C1">
        <w:rPr>
          <w:b/>
          <w:bCs/>
          <w:sz w:val="48"/>
          <w:szCs w:val="48"/>
        </w:rPr>
        <w:lastRenderedPageBreak/>
        <w:t>Pièces à fournir au dossier</w:t>
      </w:r>
    </w:p>
    <w:p w14:paraId="595526D8" w14:textId="77777777" w:rsidR="00CA02CC" w:rsidRPr="007F22C1" w:rsidRDefault="00CA02CC" w:rsidP="00CA02CC">
      <w:pPr>
        <w:jc w:val="center"/>
        <w:rPr>
          <w:b/>
          <w:bCs/>
          <w:sz w:val="48"/>
          <w:szCs w:val="48"/>
        </w:rPr>
      </w:pPr>
    </w:p>
    <w:p w14:paraId="7512AD49" w14:textId="77777777" w:rsidR="00CA02CC" w:rsidRDefault="00CA02CC" w:rsidP="00CA02CC">
      <w:pPr>
        <w:rPr>
          <w:u w:val="single"/>
        </w:rPr>
      </w:pPr>
      <w:r w:rsidRPr="007F22C1">
        <w:rPr>
          <w:u w:val="single"/>
        </w:rPr>
        <w:t>1/ Lors de la présentation du projet :</w:t>
      </w:r>
    </w:p>
    <w:p w14:paraId="400A8AFB" w14:textId="77777777" w:rsidR="00AD66C9" w:rsidRPr="007F22C1" w:rsidRDefault="00AD66C9" w:rsidP="00CA02CC">
      <w:pPr>
        <w:rPr>
          <w:u w:val="single"/>
        </w:rPr>
      </w:pPr>
    </w:p>
    <w:p w14:paraId="688EC260" w14:textId="77777777" w:rsidR="00CA02CC" w:rsidRPr="007F22C1" w:rsidRDefault="00CA02CC" w:rsidP="00CA02CC">
      <w:pPr>
        <w:pStyle w:val="Paragraphedeliste"/>
        <w:numPr>
          <w:ilvl w:val="0"/>
          <w:numId w:val="19"/>
        </w:numPr>
        <w:spacing w:after="160" w:line="259" w:lineRule="auto"/>
      </w:pPr>
      <w:r w:rsidRPr="007F22C1">
        <w:t>La fiche projet remplie</w:t>
      </w:r>
    </w:p>
    <w:p w14:paraId="47C3DCA1" w14:textId="536CF91C" w:rsidR="00CA02CC" w:rsidRPr="007F22C1" w:rsidRDefault="00CA02CC" w:rsidP="00CA02CC">
      <w:pPr>
        <w:pStyle w:val="Paragraphedeliste"/>
        <w:numPr>
          <w:ilvl w:val="0"/>
          <w:numId w:val="19"/>
        </w:numPr>
        <w:spacing w:after="160" w:line="259" w:lineRule="auto"/>
      </w:pPr>
      <w:r w:rsidRPr="007F22C1">
        <w:t xml:space="preserve">Photos des parcelles et </w:t>
      </w:r>
      <w:r>
        <w:t>du porteur de projet</w:t>
      </w:r>
      <w:r w:rsidRPr="007F22C1">
        <w:t xml:space="preserve"> </w:t>
      </w:r>
      <w:r>
        <w:t>en contexte agricole au format jp</w:t>
      </w:r>
      <w:r w:rsidR="00764E96">
        <w:t>e</w:t>
      </w:r>
      <w:r>
        <w:t>g</w:t>
      </w:r>
    </w:p>
    <w:p w14:paraId="3FF3DAB7" w14:textId="56FDC95C" w:rsidR="00CA02CC" w:rsidRPr="007F22C1" w:rsidRDefault="00CA02CC" w:rsidP="00CA02CC">
      <w:pPr>
        <w:rPr>
          <w:u w:val="single"/>
        </w:rPr>
      </w:pPr>
      <w:r w:rsidRPr="007F22C1">
        <w:rPr>
          <w:u w:val="single"/>
        </w:rPr>
        <w:t xml:space="preserve">2/ </w:t>
      </w:r>
      <w:r>
        <w:rPr>
          <w:u w:val="single"/>
        </w:rPr>
        <w:t>Pour</w:t>
      </w:r>
      <w:r w:rsidRPr="007F22C1">
        <w:rPr>
          <w:u w:val="single"/>
        </w:rPr>
        <w:t xml:space="preserve"> </w:t>
      </w:r>
      <w:r>
        <w:rPr>
          <w:u w:val="single"/>
        </w:rPr>
        <w:t>le</w:t>
      </w:r>
      <w:r w:rsidRPr="007F22C1">
        <w:rPr>
          <w:u w:val="single"/>
        </w:rPr>
        <w:t xml:space="preserve"> paiement </w:t>
      </w:r>
      <w:r>
        <w:rPr>
          <w:u w:val="single"/>
        </w:rPr>
        <w:t xml:space="preserve">de la subvention </w:t>
      </w:r>
      <w:r w:rsidR="00A50560">
        <w:rPr>
          <w:u w:val="single"/>
        </w:rPr>
        <w:t>(75</w:t>
      </w:r>
      <w:r w:rsidR="00764E96">
        <w:rPr>
          <w:u w:val="single"/>
        </w:rPr>
        <w:t xml:space="preserve"> </w:t>
      </w:r>
      <w:r w:rsidR="00A50560">
        <w:rPr>
          <w:u w:val="single"/>
        </w:rPr>
        <w:t>% post plantation et 25</w:t>
      </w:r>
      <w:r w:rsidR="00764E96">
        <w:rPr>
          <w:u w:val="single"/>
        </w:rPr>
        <w:t xml:space="preserve"> </w:t>
      </w:r>
      <w:r w:rsidR="00A50560">
        <w:rPr>
          <w:u w:val="single"/>
        </w:rPr>
        <w:t>% après première visite de suivi présentant au moins 80</w:t>
      </w:r>
      <w:r w:rsidR="00764E96">
        <w:rPr>
          <w:u w:val="single"/>
        </w:rPr>
        <w:t xml:space="preserve"> </w:t>
      </w:r>
      <w:r w:rsidR="00A50560">
        <w:rPr>
          <w:u w:val="single"/>
        </w:rPr>
        <w:t xml:space="preserve">% de </w:t>
      </w:r>
      <w:r w:rsidR="00EC3717">
        <w:rPr>
          <w:u w:val="single"/>
        </w:rPr>
        <w:t>plants vivants)</w:t>
      </w:r>
      <w:r w:rsidRPr="007F22C1">
        <w:rPr>
          <w:u w:val="single"/>
        </w:rPr>
        <w:t> :</w:t>
      </w:r>
    </w:p>
    <w:p w14:paraId="3EE67CFD" w14:textId="2B55DA3E" w:rsidR="00CA02CC" w:rsidRDefault="00CA02CC" w:rsidP="00CA02CC">
      <w:pPr>
        <w:pStyle w:val="Paragraphedeliste"/>
        <w:spacing w:after="160" w:line="259" w:lineRule="auto"/>
      </w:pPr>
    </w:p>
    <w:p w14:paraId="091A6A3D" w14:textId="56CBED0A" w:rsidR="00CA02CC" w:rsidRPr="007F22C1" w:rsidRDefault="00CA02CC" w:rsidP="00CA02CC">
      <w:pPr>
        <w:pStyle w:val="Paragraphedeliste"/>
        <w:numPr>
          <w:ilvl w:val="0"/>
          <w:numId w:val="18"/>
        </w:numPr>
        <w:spacing w:after="160" w:line="259" w:lineRule="auto"/>
      </w:pPr>
      <w:r w:rsidRPr="007F22C1">
        <w:t>Les factures acquittées</w:t>
      </w:r>
      <w:r w:rsidR="00391561">
        <w:t xml:space="preserve"> </w:t>
      </w:r>
    </w:p>
    <w:p w14:paraId="556A4BC6" w14:textId="77777777" w:rsidR="00CA02CC" w:rsidRPr="007F22C1" w:rsidRDefault="00CA02CC" w:rsidP="00CA02CC">
      <w:pPr>
        <w:pStyle w:val="Paragraphedeliste"/>
        <w:numPr>
          <w:ilvl w:val="0"/>
          <w:numId w:val="18"/>
        </w:numPr>
        <w:spacing w:after="160" w:line="259" w:lineRule="auto"/>
      </w:pPr>
      <w:r w:rsidRPr="007F22C1">
        <w:t>Les photos de la plantation</w:t>
      </w:r>
    </w:p>
    <w:p w14:paraId="69E9CBCF" w14:textId="4C0E203D" w:rsidR="00CA02CC" w:rsidRDefault="00CA02CC" w:rsidP="00CA02CC">
      <w:pPr>
        <w:pStyle w:val="Paragraphedeliste"/>
        <w:numPr>
          <w:ilvl w:val="0"/>
          <w:numId w:val="18"/>
        </w:numPr>
        <w:spacing w:after="160" w:line="259" w:lineRule="auto"/>
        <w:rPr>
          <w:b/>
          <w:bCs/>
        </w:rPr>
      </w:pPr>
      <w:r w:rsidRPr="007F22C1">
        <w:t xml:space="preserve">Le bulletin d’adhésion à l’AFAF pour l’année en cours de </w:t>
      </w:r>
      <w:proofErr w:type="gramStart"/>
      <w:r w:rsidRPr="007F22C1">
        <w:rPr>
          <w:b/>
          <w:bCs/>
        </w:rPr>
        <w:t>l’</w:t>
      </w:r>
      <w:proofErr w:type="spellStart"/>
      <w:r w:rsidRPr="007F22C1">
        <w:rPr>
          <w:b/>
          <w:bCs/>
        </w:rPr>
        <w:t>agriculteur</w:t>
      </w:r>
      <w:r w:rsidR="00764E96">
        <w:rPr>
          <w:b/>
          <w:bCs/>
        </w:rPr>
        <w:t>.trice</w:t>
      </w:r>
      <w:proofErr w:type="spellEnd"/>
      <w:proofErr w:type="gramEnd"/>
      <w:r w:rsidRPr="007F22C1">
        <w:rPr>
          <w:b/>
          <w:bCs/>
        </w:rPr>
        <w:t xml:space="preserve"> et de la structure technique</w:t>
      </w:r>
    </w:p>
    <w:p w14:paraId="15375C67" w14:textId="77777777" w:rsidR="00E3112E" w:rsidRDefault="00000000" w:rsidP="00E3112E">
      <w:pPr>
        <w:pStyle w:val="Paragraphedeliste"/>
        <w:spacing w:after="160" w:line="259" w:lineRule="auto"/>
        <w:rPr>
          <w:b/>
          <w:bCs/>
        </w:rPr>
      </w:pPr>
      <w:hyperlink r:id="rId30" w:history="1">
        <w:r w:rsidR="00E3112E" w:rsidRPr="005F3264">
          <w:rPr>
            <w:rStyle w:val="Lienhypertexte"/>
            <w:b/>
            <w:bCs/>
          </w:rPr>
          <w:t>https://www.helloasso.com/associations/afaf-association-francaise-d-agroforesterie</w:t>
        </w:r>
      </w:hyperlink>
    </w:p>
    <w:p w14:paraId="3A7B5E46" w14:textId="572DDAFF" w:rsidR="00CA02CC" w:rsidRPr="00E3112E" w:rsidRDefault="00CA02CC" w:rsidP="00E3112E">
      <w:pPr>
        <w:pStyle w:val="Paragraphedeliste"/>
        <w:numPr>
          <w:ilvl w:val="0"/>
          <w:numId w:val="18"/>
        </w:numPr>
        <w:spacing w:after="160" w:line="259" w:lineRule="auto"/>
        <w:rPr>
          <w:b/>
          <w:bCs/>
        </w:rPr>
      </w:pPr>
      <w:r w:rsidRPr="007F22C1">
        <w:t>Le RIB du porteur de projet</w:t>
      </w:r>
    </w:p>
    <w:p w14:paraId="29DC6E82" w14:textId="57EBD0BA" w:rsidR="00CA02CC" w:rsidRPr="007F22C1" w:rsidRDefault="00CA02CC" w:rsidP="00CA02CC">
      <w:pPr>
        <w:pStyle w:val="Paragraphedeliste"/>
        <w:numPr>
          <w:ilvl w:val="0"/>
          <w:numId w:val="18"/>
        </w:numPr>
        <w:spacing w:after="160" w:line="259" w:lineRule="auto"/>
      </w:pPr>
      <w:r w:rsidRPr="007F22C1">
        <w:t xml:space="preserve">Le </w:t>
      </w:r>
      <w:r w:rsidRPr="007F22C1">
        <w:rPr>
          <w:b/>
          <w:bCs/>
        </w:rPr>
        <w:t xml:space="preserve">« reçu de plantation » </w:t>
      </w:r>
      <w:r w:rsidR="00E3112E">
        <w:t xml:space="preserve">édité </w:t>
      </w:r>
      <w:r w:rsidRPr="007F22C1">
        <w:t xml:space="preserve">par l’AFAF sur présentation des documents précédents </w:t>
      </w:r>
      <w:r w:rsidRPr="007F22C1">
        <w:rPr>
          <w:b/>
          <w:bCs/>
        </w:rPr>
        <w:t>retourné signé</w:t>
      </w:r>
      <w:r w:rsidRPr="007F22C1">
        <w:t xml:space="preserve"> par le porteur de projet.</w:t>
      </w:r>
    </w:p>
    <w:p w14:paraId="08884B38" w14:textId="77777777" w:rsidR="00CA02CC" w:rsidRPr="007F22C1" w:rsidRDefault="00CA02CC" w:rsidP="00391561">
      <w:pPr>
        <w:jc w:val="both"/>
      </w:pPr>
    </w:p>
    <w:p w14:paraId="5B7EDE00" w14:textId="3B414E7E" w:rsidR="00CA02CC" w:rsidRDefault="00CA02CC" w:rsidP="00764E96">
      <w:pPr>
        <w:jc w:val="both"/>
      </w:pPr>
      <w:r w:rsidRPr="007F22C1">
        <w:t>Rappel :</w:t>
      </w:r>
      <w:r w:rsidR="00764E96" w:rsidRPr="00764E96">
        <w:t xml:space="preserve"> </w:t>
      </w:r>
      <w:r w:rsidR="00764E96">
        <w:t>l</w:t>
      </w:r>
      <w:r w:rsidR="00764E96" w:rsidRPr="00764E96">
        <w:t>’aide accordée est calculée sur la base du montant des factures acquittées (plants, paillage, protection et accompagnement y compris regarnis et remplacement de paillage, protection sur 3 ans). Elle est plafonnée au barème du programme AFTER (</w:t>
      </w:r>
      <w:proofErr w:type="spellStart"/>
      <w:r w:rsidR="00764E96" w:rsidRPr="00764E96">
        <w:t>cf</w:t>
      </w:r>
      <w:proofErr w:type="spellEnd"/>
      <w:r w:rsidR="00764E96" w:rsidRPr="00764E96">
        <w:t xml:space="preserve"> </w:t>
      </w:r>
      <w:hyperlink r:id="rId31" w:history="1">
        <w:r w:rsidR="00764E96" w:rsidRPr="00764E96">
          <w:rPr>
            <w:rStyle w:val="Lienhypertexte"/>
          </w:rPr>
          <w:t>c</w:t>
        </w:r>
        <w:r w:rsidR="00764E96" w:rsidRPr="00764E96">
          <w:rPr>
            <w:rStyle w:val="Lienhypertexte"/>
          </w:rPr>
          <w:t>onditions générales</w:t>
        </w:r>
      </w:hyperlink>
      <w:r w:rsidR="00764E96" w:rsidRPr="00764E96">
        <w:t>). Les dépenses au-delà de ce barème constituent le reste à charge du porteur de projet, qui supporte également l’entièreté des travaux de préparation du sol et de plantation.</w:t>
      </w:r>
    </w:p>
    <w:p w14:paraId="4BE303E1" w14:textId="77777777" w:rsidR="004E3EF0" w:rsidRPr="00C103E3" w:rsidRDefault="004E3EF0" w:rsidP="005D2B36"/>
    <w:sectPr w:rsidR="004E3EF0" w:rsidRPr="00C103E3" w:rsidSect="00B92909">
      <w:type w:val="continuous"/>
      <w:pgSz w:w="11906" w:h="16838"/>
      <w:pgMar w:top="2041" w:right="1418" w:bottom="1474" w:left="1418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DB5E1" w14:textId="77777777" w:rsidR="00B92909" w:rsidRDefault="00B92909" w:rsidP="00CE7EA7">
      <w:r>
        <w:separator/>
      </w:r>
    </w:p>
  </w:endnote>
  <w:endnote w:type="continuationSeparator" w:id="0">
    <w:p w14:paraId="7EB27FEC" w14:textId="77777777" w:rsidR="00B92909" w:rsidRDefault="00B92909" w:rsidP="00CE7EA7">
      <w:r>
        <w:continuationSeparator/>
      </w:r>
    </w:p>
  </w:endnote>
  <w:endnote w:type="continuationNotice" w:id="1">
    <w:p w14:paraId="29A209BB" w14:textId="77777777" w:rsidR="00B92909" w:rsidRDefault="00B929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ter">
    <w:altName w:val="Calibri"/>
    <w:panose1 w:val="02000503000000020004"/>
    <w:charset w:val="00"/>
    <w:family w:val="swiss"/>
    <w:pitch w:val="variable"/>
    <w:sig w:usb0="E00002FF" w:usb1="1200A1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689671515"/>
      <w:docPartObj>
        <w:docPartGallery w:val="Page Numbers (Bottom of Page)"/>
        <w:docPartUnique/>
      </w:docPartObj>
    </w:sdtPr>
    <w:sdtContent>
      <w:p w14:paraId="64D13302" w14:textId="77777777" w:rsidR="00B30F2F" w:rsidRDefault="00B30F2F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585657154"/>
      <w:docPartObj>
        <w:docPartGallery w:val="Page Numbers (Bottom of Page)"/>
        <w:docPartUnique/>
      </w:docPartObj>
    </w:sdtPr>
    <w:sdtContent>
      <w:p w14:paraId="489EC7F1" w14:textId="77777777" w:rsidR="00B30F2F" w:rsidRDefault="00B30F2F" w:rsidP="008F473A">
        <w:pPr>
          <w:pStyle w:val="Pieddepage"/>
          <w:framePr w:wrap="none" w:vAnchor="text" w:hAnchor="margin" w:xAlign="right" w:y="1"/>
          <w:ind w:right="36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E6937D4" w14:textId="77777777" w:rsidR="00B30F2F" w:rsidRDefault="00B30F2F" w:rsidP="008F473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12ECF" w14:textId="77777777" w:rsidR="00B30F2F" w:rsidRPr="00AD6343" w:rsidRDefault="00B30F2F" w:rsidP="00F93B21">
    <w:pPr>
      <w:pStyle w:val="AFA-small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BF3F27" wp14:editId="73E69CF2">
          <wp:simplePos x="0" y="0"/>
          <wp:positionH relativeFrom="margin">
            <wp:posOffset>5480100</wp:posOffset>
          </wp:positionH>
          <wp:positionV relativeFrom="margin">
            <wp:posOffset>8352263</wp:posOffset>
          </wp:positionV>
          <wp:extent cx="274320" cy="337882"/>
          <wp:effectExtent l="0" t="0" r="5080" b="5080"/>
          <wp:wrapSquare wrapText="bothSides"/>
          <wp:docPr id="369484873" name="Image 3694848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3378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D6343">
      <w:t xml:space="preserve"> </w:t>
    </w:r>
  </w:p>
  <w:p w14:paraId="717D7AF6" w14:textId="77777777" w:rsidR="00B30F2F" w:rsidRPr="008A253A" w:rsidRDefault="00B30F2F" w:rsidP="005742B1">
    <w:pPr>
      <w:pStyle w:val="AFA-small"/>
      <w:rPr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946818711"/>
      <w:docPartObj>
        <w:docPartGallery w:val="Page Numbers (Bottom of Page)"/>
        <w:docPartUnique/>
      </w:docPartObj>
    </w:sdtPr>
    <w:sdtContent>
      <w:p w14:paraId="7E1D2936" w14:textId="77777777" w:rsidR="00494299" w:rsidRDefault="0049429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1565296079"/>
      <w:docPartObj>
        <w:docPartGallery w:val="Page Numbers (Bottom of Page)"/>
        <w:docPartUnique/>
      </w:docPartObj>
    </w:sdtPr>
    <w:sdtContent>
      <w:p w14:paraId="3FC2E66B" w14:textId="77777777" w:rsidR="00494299" w:rsidRDefault="00494299" w:rsidP="008F473A">
        <w:pPr>
          <w:pStyle w:val="Pieddepage"/>
          <w:framePr w:wrap="none" w:vAnchor="text" w:hAnchor="margin" w:xAlign="right" w:y="1"/>
          <w:ind w:right="36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30E5CA1" w14:textId="77777777" w:rsidR="00494299" w:rsidRDefault="00494299" w:rsidP="008F473A">
    <w:pPr>
      <w:pStyle w:val="Pieddepag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48F13" w14:textId="77777777" w:rsidR="00494299" w:rsidRPr="00AD6343" w:rsidRDefault="00494299" w:rsidP="00F93B21">
    <w:pPr>
      <w:pStyle w:val="AFA-small"/>
    </w:pPr>
    <w:r>
      <w:rPr>
        <w:noProof/>
      </w:rPr>
      <w:drawing>
        <wp:anchor distT="0" distB="0" distL="114300" distR="114300" simplePos="0" relativeHeight="251658244" behindDoc="0" locked="0" layoutInCell="1" allowOverlap="1" wp14:anchorId="0B4F5E36" wp14:editId="7EDDF9C8">
          <wp:simplePos x="0" y="0"/>
          <wp:positionH relativeFrom="margin">
            <wp:posOffset>5480100</wp:posOffset>
          </wp:positionH>
          <wp:positionV relativeFrom="margin">
            <wp:posOffset>8352263</wp:posOffset>
          </wp:positionV>
          <wp:extent cx="274320" cy="337882"/>
          <wp:effectExtent l="0" t="0" r="5080" b="5080"/>
          <wp:wrapSquare wrapText="bothSides"/>
          <wp:docPr id="1883922258" name="Image 1883922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3378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D6343">
      <w:t xml:space="preserve"> </w:t>
    </w:r>
  </w:p>
  <w:p w14:paraId="17A1A8D1" w14:textId="77777777" w:rsidR="00494299" w:rsidRPr="008A253A" w:rsidRDefault="00494299" w:rsidP="005742B1">
    <w:pPr>
      <w:pStyle w:val="AFA-small"/>
      <w:rPr>
        <w:lang w:val="fr-FR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2041089723"/>
      <w:docPartObj>
        <w:docPartGallery w:val="Page Numbers (Bottom of Page)"/>
        <w:docPartUnique/>
      </w:docPartObj>
    </w:sdtPr>
    <w:sdtContent>
      <w:p w14:paraId="01417950" w14:textId="77777777" w:rsidR="00494299" w:rsidRDefault="0049429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328131418"/>
      <w:docPartObj>
        <w:docPartGallery w:val="Page Numbers (Bottom of Page)"/>
        <w:docPartUnique/>
      </w:docPartObj>
    </w:sdtPr>
    <w:sdtContent>
      <w:p w14:paraId="47D79C3F" w14:textId="77777777" w:rsidR="00494299" w:rsidRDefault="00494299" w:rsidP="008F473A">
        <w:pPr>
          <w:pStyle w:val="Pieddepage"/>
          <w:framePr w:wrap="none" w:vAnchor="text" w:hAnchor="margin" w:xAlign="right" w:y="1"/>
          <w:ind w:right="36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59200D8" w14:textId="77777777" w:rsidR="00494299" w:rsidRDefault="00494299" w:rsidP="008F473A">
    <w:pPr>
      <w:pStyle w:val="Pieddepage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63A5F" w14:textId="77777777" w:rsidR="00494299" w:rsidRPr="00AD6343" w:rsidRDefault="00494299" w:rsidP="00F93B21">
    <w:pPr>
      <w:pStyle w:val="AFA-small"/>
    </w:pPr>
    <w:r>
      <w:rPr>
        <w:noProof/>
      </w:rPr>
      <w:drawing>
        <wp:anchor distT="0" distB="0" distL="114300" distR="114300" simplePos="0" relativeHeight="251658246" behindDoc="0" locked="0" layoutInCell="1" allowOverlap="1" wp14:anchorId="08CE68BF" wp14:editId="71952FB1">
          <wp:simplePos x="0" y="0"/>
          <wp:positionH relativeFrom="margin">
            <wp:posOffset>5480100</wp:posOffset>
          </wp:positionH>
          <wp:positionV relativeFrom="margin">
            <wp:posOffset>8352263</wp:posOffset>
          </wp:positionV>
          <wp:extent cx="274320" cy="337882"/>
          <wp:effectExtent l="0" t="0" r="5080" b="5080"/>
          <wp:wrapSquare wrapText="bothSides"/>
          <wp:docPr id="1318522561" name="Image 1318522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3378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D6343">
      <w:t xml:space="preserve"> </w:t>
    </w:r>
  </w:p>
  <w:p w14:paraId="2369F1E1" w14:textId="77777777" w:rsidR="00494299" w:rsidRPr="008A253A" w:rsidRDefault="00494299" w:rsidP="005742B1">
    <w:pPr>
      <w:pStyle w:val="AFA-small"/>
      <w:rPr>
        <w:lang w:val="fr-FR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284537417"/>
      <w:docPartObj>
        <w:docPartGallery w:val="Page Numbers (Bottom of Page)"/>
        <w:docPartUnique/>
      </w:docPartObj>
    </w:sdtPr>
    <w:sdtContent>
      <w:p w14:paraId="629851B9" w14:textId="77777777" w:rsidR="00174434" w:rsidRDefault="0017443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1363275471"/>
      <w:docPartObj>
        <w:docPartGallery w:val="Page Numbers (Bottom of Page)"/>
        <w:docPartUnique/>
      </w:docPartObj>
    </w:sdtPr>
    <w:sdtContent>
      <w:p w14:paraId="08842105" w14:textId="77777777" w:rsidR="00174434" w:rsidRDefault="00174434" w:rsidP="008F473A">
        <w:pPr>
          <w:pStyle w:val="Pieddepage"/>
          <w:framePr w:wrap="none" w:vAnchor="text" w:hAnchor="margin" w:xAlign="right" w:y="1"/>
          <w:ind w:right="36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FF36521" w14:textId="77777777" w:rsidR="00174434" w:rsidRDefault="00174434" w:rsidP="008F473A">
    <w:pPr>
      <w:pStyle w:val="Pieddepage"/>
      <w:ind w:right="360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8750D" w14:textId="77777777" w:rsidR="00174434" w:rsidRPr="00AD6343" w:rsidRDefault="00174434" w:rsidP="00F93B21">
    <w:pPr>
      <w:pStyle w:val="AFA-small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EDC494B" wp14:editId="33F4835C">
          <wp:simplePos x="0" y="0"/>
          <wp:positionH relativeFrom="margin">
            <wp:posOffset>5480100</wp:posOffset>
          </wp:positionH>
          <wp:positionV relativeFrom="margin">
            <wp:posOffset>8352263</wp:posOffset>
          </wp:positionV>
          <wp:extent cx="274320" cy="337882"/>
          <wp:effectExtent l="0" t="0" r="5080" b="5080"/>
          <wp:wrapSquare wrapText="bothSides"/>
          <wp:docPr id="124169078" name="Image 1241690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" cy="3378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D6343">
      <w:t xml:space="preserve"> </w:t>
    </w:r>
  </w:p>
  <w:p w14:paraId="3C0F56DA" w14:textId="77777777" w:rsidR="00174434" w:rsidRPr="008A253A" w:rsidRDefault="00174434" w:rsidP="005742B1">
    <w:pPr>
      <w:pStyle w:val="AFA-small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B6242" w14:textId="77777777" w:rsidR="00B92909" w:rsidRDefault="00B92909" w:rsidP="00CE7EA7">
      <w:r>
        <w:separator/>
      </w:r>
    </w:p>
  </w:footnote>
  <w:footnote w:type="continuationSeparator" w:id="0">
    <w:p w14:paraId="0CCC950C" w14:textId="77777777" w:rsidR="00B92909" w:rsidRDefault="00B92909" w:rsidP="00CE7EA7">
      <w:r>
        <w:continuationSeparator/>
      </w:r>
    </w:p>
  </w:footnote>
  <w:footnote w:type="continuationNotice" w:id="1">
    <w:p w14:paraId="59265551" w14:textId="77777777" w:rsidR="00B92909" w:rsidRDefault="00B929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E1BD9" w14:textId="77777777" w:rsidR="00B30F2F" w:rsidRDefault="00B30F2F">
    <w:r>
      <w:rPr>
        <w:noProof/>
      </w:rPr>
      <w:drawing>
        <wp:anchor distT="0" distB="0" distL="114300" distR="114300" simplePos="0" relativeHeight="251658241" behindDoc="1" locked="0" layoutInCell="1" allowOverlap="1" wp14:anchorId="253501ED" wp14:editId="7D97AE0C">
          <wp:simplePos x="0" y="0"/>
          <wp:positionH relativeFrom="column">
            <wp:posOffset>3792220</wp:posOffset>
          </wp:positionH>
          <wp:positionV relativeFrom="paragraph">
            <wp:posOffset>-518795</wp:posOffset>
          </wp:positionV>
          <wp:extent cx="2330450" cy="1464945"/>
          <wp:effectExtent l="0" t="0" r="0" b="0"/>
          <wp:wrapTight wrapText="bothSides">
            <wp:wrapPolygon edited="0">
              <wp:start x="10947" y="7022"/>
              <wp:lineTo x="1766" y="8146"/>
              <wp:lineTo x="1766" y="11516"/>
              <wp:lineTo x="9181" y="12921"/>
              <wp:lineTo x="10064" y="12921"/>
              <wp:lineTo x="19246" y="11235"/>
              <wp:lineTo x="19422" y="8146"/>
              <wp:lineTo x="11830" y="7022"/>
              <wp:lineTo x="10947" y="7022"/>
            </wp:wrapPolygon>
          </wp:wrapTight>
          <wp:docPr id="1507722034" name="Image 1507722034" descr="Une image contenant texte, capture d’écran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952618" name="Image 1" descr="Une image contenant texte, capture d’écran, Polic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0450" cy="146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EFCF11B" wp14:editId="08BA5E45">
          <wp:extent cx="1794573" cy="389299"/>
          <wp:effectExtent l="0" t="0" r="0" b="4445"/>
          <wp:docPr id="470938658" name="Image 4709386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9910" cy="405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2F073C" w14:textId="77777777" w:rsidR="00B30F2F" w:rsidRDefault="00B30F2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A388E" w14:textId="77777777" w:rsidR="00494299" w:rsidRDefault="00494299">
    <w:r>
      <w:rPr>
        <w:noProof/>
      </w:rPr>
      <w:drawing>
        <wp:anchor distT="0" distB="0" distL="114300" distR="114300" simplePos="0" relativeHeight="251658245" behindDoc="1" locked="0" layoutInCell="1" allowOverlap="1" wp14:anchorId="4325EA92" wp14:editId="20A4C0A0">
          <wp:simplePos x="0" y="0"/>
          <wp:positionH relativeFrom="column">
            <wp:posOffset>3792220</wp:posOffset>
          </wp:positionH>
          <wp:positionV relativeFrom="paragraph">
            <wp:posOffset>-518795</wp:posOffset>
          </wp:positionV>
          <wp:extent cx="2330450" cy="1464945"/>
          <wp:effectExtent l="0" t="0" r="0" b="0"/>
          <wp:wrapTight wrapText="bothSides">
            <wp:wrapPolygon edited="0">
              <wp:start x="10947" y="7022"/>
              <wp:lineTo x="1766" y="8146"/>
              <wp:lineTo x="1766" y="11516"/>
              <wp:lineTo x="9181" y="12921"/>
              <wp:lineTo x="10064" y="12921"/>
              <wp:lineTo x="19246" y="11235"/>
              <wp:lineTo x="19422" y="8146"/>
              <wp:lineTo x="11830" y="7022"/>
              <wp:lineTo x="10947" y="7022"/>
            </wp:wrapPolygon>
          </wp:wrapTight>
          <wp:docPr id="933267400" name="Image 933267400" descr="Une image contenant texte, capture d’écran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952618" name="Image 1" descr="Une image contenant texte, capture d’écran, Polic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0450" cy="146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B7E8EF1" wp14:editId="713EA511">
          <wp:extent cx="1794573" cy="389299"/>
          <wp:effectExtent l="0" t="0" r="0" b="4445"/>
          <wp:docPr id="1988720510" name="Image 1988720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9910" cy="405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48869D" w14:textId="77777777" w:rsidR="00494299" w:rsidRDefault="0049429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1368B" w14:textId="77777777" w:rsidR="00494299" w:rsidRDefault="00494299">
    <w:r>
      <w:rPr>
        <w:noProof/>
      </w:rPr>
      <w:drawing>
        <wp:anchor distT="0" distB="0" distL="114300" distR="114300" simplePos="0" relativeHeight="251658247" behindDoc="1" locked="0" layoutInCell="1" allowOverlap="1" wp14:anchorId="3727F707" wp14:editId="133C91F3">
          <wp:simplePos x="0" y="0"/>
          <wp:positionH relativeFrom="column">
            <wp:posOffset>3792220</wp:posOffset>
          </wp:positionH>
          <wp:positionV relativeFrom="paragraph">
            <wp:posOffset>-518795</wp:posOffset>
          </wp:positionV>
          <wp:extent cx="2330450" cy="1464945"/>
          <wp:effectExtent l="0" t="0" r="0" b="0"/>
          <wp:wrapTight wrapText="bothSides">
            <wp:wrapPolygon edited="0">
              <wp:start x="10947" y="7022"/>
              <wp:lineTo x="1766" y="8146"/>
              <wp:lineTo x="1766" y="11516"/>
              <wp:lineTo x="9181" y="12921"/>
              <wp:lineTo x="10064" y="12921"/>
              <wp:lineTo x="19246" y="11235"/>
              <wp:lineTo x="19422" y="8146"/>
              <wp:lineTo x="11830" y="7022"/>
              <wp:lineTo x="10947" y="7022"/>
            </wp:wrapPolygon>
          </wp:wrapTight>
          <wp:docPr id="1192823981" name="Image 1192823981" descr="Une image contenant texte, capture d’écran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952618" name="Image 1" descr="Une image contenant texte, capture d’écran, Polic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0450" cy="146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5B7D8EB" wp14:editId="49096758">
          <wp:extent cx="1794573" cy="389299"/>
          <wp:effectExtent l="0" t="0" r="0" b="4445"/>
          <wp:docPr id="1091923875" name="Image 1091923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9910" cy="405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C635C8" w14:textId="77777777" w:rsidR="00494299" w:rsidRDefault="0049429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E2D46" w14:textId="77777777" w:rsidR="00174434" w:rsidRDefault="00174434">
    <w:r>
      <w:rPr>
        <w:noProof/>
      </w:rPr>
      <w:drawing>
        <wp:anchor distT="0" distB="0" distL="114300" distR="114300" simplePos="0" relativeHeight="251658243" behindDoc="1" locked="0" layoutInCell="1" allowOverlap="1" wp14:anchorId="52E49711" wp14:editId="26843D28">
          <wp:simplePos x="0" y="0"/>
          <wp:positionH relativeFrom="column">
            <wp:posOffset>3792220</wp:posOffset>
          </wp:positionH>
          <wp:positionV relativeFrom="paragraph">
            <wp:posOffset>-518795</wp:posOffset>
          </wp:positionV>
          <wp:extent cx="2330450" cy="1464945"/>
          <wp:effectExtent l="0" t="0" r="0" b="0"/>
          <wp:wrapTight wrapText="bothSides">
            <wp:wrapPolygon edited="0">
              <wp:start x="10947" y="7022"/>
              <wp:lineTo x="1766" y="8146"/>
              <wp:lineTo x="1766" y="11516"/>
              <wp:lineTo x="9181" y="12921"/>
              <wp:lineTo x="10064" y="12921"/>
              <wp:lineTo x="19246" y="11235"/>
              <wp:lineTo x="19422" y="8146"/>
              <wp:lineTo x="11830" y="7022"/>
              <wp:lineTo x="10947" y="7022"/>
            </wp:wrapPolygon>
          </wp:wrapTight>
          <wp:docPr id="227964710" name="Image 227964710" descr="Une image contenant texte, capture d’écran, Polic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952618" name="Image 1" descr="Une image contenant texte, capture d’écran, Police, Graph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0450" cy="146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A2AFEC0" wp14:editId="1E7BCFB6">
          <wp:extent cx="1794573" cy="389299"/>
          <wp:effectExtent l="0" t="0" r="0" b="4445"/>
          <wp:docPr id="1116372015" name="Image 111637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9910" cy="4056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6BE05F" w14:textId="77777777" w:rsidR="00174434" w:rsidRDefault="001744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7BA89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54E14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4C72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F410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3240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CFC28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1509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12E6A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DE76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C6C1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A45E47"/>
    <w:multiLevelType w:val="hybridMultilevel"/>
    <w:tmpl w:val="1D06E4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526262"/>
    <w:multiLevelType w:val="hybridMultilevel"/>
    <w:tmpl w:val="364692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EB2918"/>
    <w:multiLevelType w:val="hybridMultilevel"/>
    <w:tmpl w:val="7DAA4B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5B76F0"/>
    <w:multiLevelType w:val="hybridMultilevel"/>
    <w:tmpl w:val="3E84BE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D52CE2"/>
    <w:multiLevelType w:val="hybridMultilevel"/>
    <w:tmpl w:val="C35E83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517D86"/>
    <w:multiLevelType w:val="hybridMultilevel"/>
    <w:tmpl w:val="A5482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3E6A30"/>
    <w:multiLevelType w:val="hybridMultilevel"/>
    <w:tmpl w:val="EE04D3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0730ED"/>
    <w:multiLevelType w:val="hybridMultilevel"/>
    <w:tmpl w:val="4B508D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212A8B"/>
    <w:multiLevelType w:val="hybridMultilevel"/>
    <w:tmpl w:val="94A288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C70B52"/>
    <w:multiLevelType w:val="hybridMultilevel"/>
    <w:tmpl w:val="FE28C9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11ED7"/>
    <w:multiLevelType w:val="hybridMultilevel"/>
    <w:tmpl w:val="A1A02476"/>
    <w:lvl w:ilvl="0" w:tplc="2A24ED14">
      <w:numFmt w:val="bullet"/>
      <w:lvlText w:val="-"/>
      <w:lvlJc w:val="left"/>
      <w:pPr>
        <w:ind w:left="720" w:hanging="360"/>
      </w:pPr>
      <w:rPr>
        <w:rFonts w:ascii="Inter" w:eastAsiaTheme="minorHAnsi" w:hAnsi="Inter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106A97"/>
    <w:multiLevelType w:val="hybridMultilevel"/>
    <w:tmpl w:val="B856557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124F7"/>
    <w:multiLevelType w:val="hybridMultilevel"/>
    <w:tmpl w:val="454CCF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5730F5"/>
    <w:multiLevelType w:val="hybridMultilevel"/>
    <w:tmpl w:val="447C9E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1159261">
    <w:abstractNumId w:val="4"/>
  </w:num>
  <w:num w:numId="2" w16cid:durableId="519314211">
    <w:abstractNumId w:val="5"/>
  </w:num>
  <w:num w:numId="3" w16cid:durableId="165874061">
    <w:abstractNumId w:val="6"/>
  </w:num>
  <w:num w:numId="4" w16cid:durableId="193463300">
    <w:abstractNumId w:val="7"/>
  </w:num>
  <w:num w:numId="5" w16cid:durableId="1109666741">
    <w:abstractNumId w:val="9"/>
  </w:num>
  <w:num w:numId="6" w16cid:durableId="193154704">
    <w:abstractNumId w:val="0"/>
  </w:num>
  <w:num w:numId="7" w16cid:durableId="1154177273">
    <w:abstractNumId w:val="1"/>
  </w:num>
  <w:num w:numId="8" w16cid:durableId="1961689460">
    <w:abstractNumId w:val="2"/>
  </w:num>
  <w:num w:numId="9" w16cid:durableId="173689353">
    <w:abstractNumId w:val="3"/>
  </w:num>
  <w:num w:numId="10" w16cid:durableId="1679506801">
    <w:abstractNumId w:val="8"/>
  </w:num>
  <w:num w:numId="11" w16cid:durableId="1145121901">
    <w:abstractNumId w:val="10"/>
  </w:num>
  <w:num w:numId="12" w16cid:durableId="1421755021">
    <w:abstractNumId w:val="18"/>
  </w:num>
  <w:num w:numId="13" w16cid:durableId="1340890327">
    <w:abstractNumId w:val="17"/>
  </w:num>
  <w:num w:numId="14" w16cid:durableId="187061836">
    <w:abstractNumId w:val="16"/>
  </w:num>
  <w:num w:numId="15" w16cid:durableId="602735387">
    <w:abstractNumId w:val="14"/>
  </w:num>
  <w:num w:numId="16" w16cid:durableId="1228490595">
    <w:abstractNumId w:val="15"/>
  </w:num>
  <w:num w:numId="17" w16cid:durableId="1878084673">
    <w:abstractNumId w:val="23"/>
  </w:num>
  <w:num w:numId="18" w16cid:durableId="1210262830">
    <w:abstractNumId w:val="22"/>
  </w:num>
  <w:num w:numId="19" w16cid:durableId="1970235029">
    <w:abstractNumId w:val="12"/>
  </w:num>
  <w:num w:numId="20" w16cid:durableId="266160114">
    <w:abstractNumId w:val="13"/>
  </w:num>
  <w:num w:numId="21" w16cid:durableId="2130472339">
    <w:abstractNumId w:val="19"/>
  </w:num>
  <w:num w:numId="22" w16cid:durableId="311952133">
    <w:abstractNumId w:val="20"/>
  </w:num>
  <w:num w:numId="23" w16cid:durableId="775053899">
    <w:abstractNumId w:val="11"/>
  </w:num>
  <w:num w:numId="24" w16cid:durableId="191519129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F68"/>
    <w:rsid w:val="0000085D"/>
    <w:rsid w:val="000144B6"/>
    <w:rsid w:val="00021F8F"/>
    <w:rsid w:val="00023AA1"/>
    <w:rsid w:val="00026796"/>
    <w:rsid w:val="000317D4"/>
    <w:rsid w:val="00036F37"/>
    <w:rsid w:val="00042BC7"/>
    <w:rsid w:val="00043111"/>
    <w:rsid w:val="000705E6"/>
    <w:rsid w:val="000961F4"/>
    <w:rsid w:val="000A5E4A"/>
    <w:rsid w:val="000C3229"/>
    <w:rsid w:val="000C5740"/>
    <w:rsid w:val="000C78D1"/>
    <w:rsid w:val="000E647E"/>
    <w:rsid w:val="000F22D9"/>
    <w:rsid w:val="000F2D96"/>
    <w:rsid w:val="00101771"/>
    <w:rsid w:val="00120B49"/>
    <w:rsid w:val="00130376"/>
    <w:rsid w:val="0013380A"/>
    <w:rsid w:val="001529FA"/>
    <w:rsid w:val="001531AF"/>
    <w:rsid w:val="00153785"/>
    <w:rsid w:val="001648F1"/>
    <w:rsid w:val="00166890"/>
    <w:rsid w:val="001703D6"/>
    <w:rsid w:val="001707A5"/>
    <w:rsid w:val="00171D91"/>
    <w:rsid w:val="00174434"/>
    <w:rsid w:val="001836D1"/>
    <w:rsid w:val="00195FB9"/>
    <w:rsid w:val="001A01B6"/>
    <w:rsid w:val="001A1A59"/>
    <w:rsid w:val="001A33BD"/>
    <w:rsid w:val="001B24FB"/>
    <w:rsid w:val="001B393D"/>
    <w:rsid w:val="001B7EAC"/>
    <w:rsid w:val="001D3E13"/>
    <w:rsid w:val="001E3B3D"/>
    <w:rsid w:val="001E49C2"/>
    <w:rsid w:val="001F4812"/>
    <w:rsid w:val="001F66A4"/>
    <w:rsid w:val="002009C7"/>
    <w:rsid w:val="002074D2"/>
    <w:rsid w:val="00263CDB"/>
    <w:rsid w:val="00264911"/>
    <w:rsid w:val="00266127"/>
    <w:rsid w:val="0029025A"/>
    <w:rsid w:val="0029148B"/>
    <w:rsid w:val="00293C92"/>
    <w:rsid w:val="002A02DB"/>
    <w:rsid w:val="002A23F3"/>
    <w:rsid w:val="002A24FD"/>
    <w:rsid w:val="002B6A8B"/>
    <w:rsid w:val="002C0539"/>
    <w:rsid w:val="002D18B2"/>
    <w:rsid w:val="002D7857"/>
    <w:rsid w:val="002E2ECB"/>
    <w:rsid w:val="002E31BC"/>
    <w:rsid w:val="002F400C"/>
    <w:rsid w:val="00315319"/>
    <w:rsid w:val="003200D4"/>
    <w:rsid w:val="00323F68"/>
    <w:rsid w:val="003249CC"/>
    <w:rsid w:val="003378BF"/>
    <w:rsid w:val="00345AE0"/>
    <w:rsid w:val="00352EB0"/>
    <w:rsid w:val="00352EFA"/>
    <w:rsid w:val="00361BD0"/>
    <w:rsid w:val="0037702D"/>
    <w:rsid w:val="00391561"/>
    <w:rsid w:val="003A7AAC"/>
    <w:rsid w:val="003B0D01"/>
    <w:rsid w:val="003B30B5"/>
    <w:rsid w:val="003B54C1"/>
    <w:rsid w:val="003D2957"/>
    <w:rsid w:val="003E21A7"/>
    <w:rsid w:val="00402A23"/>
    <w:rsid w:val="004076C7"/>
    <w:rsid w:val="00422521"/>
    <w:rsid w:val="0043046E"/>
    <w:rsid w:val="00432413"/>
    <w:rsid w:val="004364D8"/>
    <w:rsid w:val="00455269"/>
    <w:rsid w:val="00465C4D"/>
    <w:rsid w:val="004727A5"/>
    <w:rsid w:val="004748B6"/>
    <w:rsid w:val="004766DD"/>
    <w:rsid w:val="00483FCB"/>
    <w:rsid w:val="00492C4C"/>
    <w:rsid w:val="00494299"/>
    <w:rsid w:val="00496245"/>
    <w:rsid w:val="004A6855"/>
    <w:rsid w:val="004B1F91"/>
    <w:rsid w:val="004B4F8C"/>
    <w:rsid w:val="004B7810"/>
    <w:rsid w:val="004C2A8D"/>
    <w:rsid w:val="004C6560"/>
    <w:rsid w:val="004D0BAA"/>
    <w:rsid w:val="004D0EAB"/>
    <w:rsid w:val="004D3AEA"/>
    <w:rsid w:val="004D7AED"/>
    <w:rsid w:val="004E3EF0"/>
    <w:rsid w:val="004F4D4B"/>
    <w:rsid w:val="00502F7C"/>
    <w:rsid w:val="0051350C"/>
    <w:rsid w:val="00513DEE"/>
    <w:rsid w:val="005305DE"/>
    <w:rsid w:val="00546EE8"/>
    <w:rsid w:val="00557306"/>
    <w:rsid w:val="00567C75"/>
    <w:rsid w:val="005742B1"/>
    <w:rsid w:val="00580232"/>
    <w:rsid w:val="0058663C"/>
    <w:rsid w:val="00592B02"/>
    <w:rsid w:val="00594AEF"/>
    <w:rsid w:val="00597A3C"/>
    <w:rsid w:val="005A7CA5"/>
    <w:rsid w:val="005C2392"/>
    <w:rsid w:val="005D1AFD"/>
    <w:rsid w:val="005D2B36"/>
    <w:rsid w:val="005D42DB"/>
    <w:rsid w:val="005E4AEF"/>
    <w:rsid w:val="005F7543"/>
    <w:rsid w:val="00601F51"/>
    <w:rsid w:val="006079A1"/>
    <w:rsid w:val="00632046"/>
    <w:rsid w:val="006332B1"/>
    <w:rsid w:val="006355C5"/>
    <w:rsid w:val="006400DE"/>
    <w:rsid w:val="0064334F"/>
    <w:rsid w:val="00647E27"/>
    <w:rsid w:val="00670856"/>
    <w:rsid w:val="0067734F"/>
    <w:rsid w:val="00681A36"/>
    <w:rsid w:val="00692508"/>
    <w:rsid w:val="0069542E"/>
    <w:rsid w:val="006E6854"/>
    <w:rsid w:val="00702A21"/>
    <w:rsid w:val="00716D06"/>
    <w:rsid w:val="00745966"/>
    <w:rsid w:val="00764E96"/>
    <w:rsid w:val="00765529"/>
    <w:rsid w:val="00766595"/>
    <w:rsid w:val="00775A12"/>
    <w:rsid w:val="007857ED"/>
    <w:rsid w:val="00786484"/>
    <w:rsid w:val="0079219B"/>
    <w:rsid w:val="007A720E"/>
    <w:rsid w:val="007B4BDC"/>
    <w:rsid w:val="007B5A2A"/>
    <w:rsid w:val="007C2B6F"/>
    <w:rsid w:val="007C2C6B"/>
    <w:rsid w:val="007C7C97"/>
    <w:rsid w:val="007D1144"/>
    <w:rsid w:val="00807EE8"/>
    <w:rsid w:val="00812B26"/>
    <w:rsid w:val="00821923"/>
    <w:rsid w:val="00825838"/>
    <w:rsid w:val="008320AE"/>
    <w:rsid w:val="00835E7B"/>
    <w:rsid w:val="008371E6"/>
    <w:rsid w:val="00840C8F"/>
    <w:rsid w:val="00842C21"/>
    <w:rsid w:val="008A037B"/>
    <w:rsid w:val="008A253A"/>
    <w:rsid w:val="008B1550"/>
    <w:rsid w:val="008B225B"/>
    <w:rsid w:val="008B6A24"/>
    <w:rsid w:val="008B6B3A"/>
    <w:rsid w:val="008C1830"/>
    <w:rsid w:val="008C4838"/>
    <w:rsid w:val="008D22AB"/>
    <w:rsid w:val="008E1745"/>
    <w:rsid w:val="008F473A"/>
    <w:rsid w:val="00903652"/>
    <w:rsid w:val="00910139"/>
    <w:rsid w:val="00913D68"/>
    <w:rsid w:val="00914A6A"/>
    <w:rsid w:val="0094557A"/>
    <w:rsid w:val="00947958"/>
    <w:rsid w:val="00947DBB"/>
    <w:rsid w:val="00957642"/>
    <w:rsid w:val="00973F06"/>
    <w:rsid w:val="009838A2"/>
    <w:rsid w:val="00984EB1"/>
    <w:rsid w:val="00992757"/>
    <w:rsid w:val="009A1874"/>
    <w:rsid w:val="009A34D7"/>
    <w:rsid w:val="009A5771"/>
    <w:rsid w:val="009B3B74"/>
    <w:rsid w:val="009B622C"/>
    <w:rsid w:val="009C6DAD"/>
    <w:rsid w:val="009E3ADA"/>
    <w:rsid w:val="009E56CB"/>
    <w:rsid w:val="00A02033"/>
    <w:rsid w:val="00A14FE4"/>
    <w:rsid w:val="00A21E66"/>
    <w:rsid w:val="00A263F4"/>
    <w:rsid w:val="00A32101"/>
    <w:rsid w:val="00A365C3"/>
    <w:rsid w:val="00A44BA4"/>
    <w:rsid w:val="00A5053F"/>
    <w:rsid w:val="00A50560"/>
    <w:rsid w:val="00A63E29"/>
    <w:rsid w:val="00A814CB"/>
    <w:rsid w:val="00A86E1A"/>
    <w:rsid w:val="00A928DF"/>
    <w:rsid w:val="00AA3112"/>
    <w:rsid w:val="00AA771D"/>
    <w:rsid w:val="00AA7B79"/>
    <w:rsid w:val="00AB62BF"/>
    <w:rsid w:val="00AC5E11"/>
    <w:rsid w:val="00AD6343"/>
    <w:rsid w:val="00AD66C9"/>
    <w:rsid w:val="00AF22FD"/>
    <w:rsid w:val="00B01B5A"/>
    <w:rsid w:val="00B028F3"/>
    <w:rsid w:val="00B0408F"/>
    <w:rsid w:val="00B0680B"/>
    <w:rsid w:val="00B07339"/>
    <w:rsid w:val="00B104DE"/>
    <w:rsid w:val="00B3076C"/>
    <w:rsid w:val="00B30F2F"/>
    <w:rsid w:val="00B34708"/>
    <w:rsid w:val="00B44950"/>
    <w:rsid w:val="00B60AE8"/>
    <w:rsid w:val="00B65612"/>
    <w:rsid w:val="00B75B9F"/>
    <w:rsid w:val="00B77ECC"/>
    <w:rsid w:val="00B92909"/>
    <w:rsid w:val="00BB2AA2"/>
    <w:rsid w:val="00BB3A11"/>
    <w:rsid w:val="00BE5338"/>
    <w:rsid w:val="00BE57A8"/>
    <w:rsid w:val="00C00C26"/>
    <w:rsid w:val="00C055EB"/>
    <w:rsid w:val="00C103E3"/>
    <w:rsid w:val="00C1088F"/>
    <w:rsid w:val="00C1147F"/>
    <w:rsid w:val="00C21DED"/>
    <w:rsid w:val="00C61DAC"/>
    <w:rsid w:val="00C71589"/>
    <w:rsid w:val="00CA02CC"/>
    <w:rsid w:val="00CA463E"/>
    <w:rsid w:val="00CC0A4F"/>
    <w:rsid w:val="00CD6A47"/>
    <w:rsid w:val="00CE7EA7"/>
    <w:rsid w:val="00D02814"/>
    <w:rsid w:val="00D259DA"/>
    <w:rsid w:val="00D27B97"/>
    <w:rsid w:val="00D31E59"/>
    <w:rsid w:val="00D367F0"/>
    <w:rsid w:val="00D54479"/>
    <w:rsid w:val="00D54A17"/>
    <w:rsid w:val="00D7426F"/>
    <w:rsid w:val="00D82E13"/>
    <w:rsid w:val="00D96578"/>
    <w:rsid w:val="00DB1A25"/>
    <w:rsid w:val="00DC0F6F"/>
    <w:rsid w:val="00DC2382"/>
    <w:rsid w:val="00DF58BF"/>
    <w:rsid w:val="00E07213"/>
    <w:rsid w:val="00E154EE"/>
    <w:rsid w:val="00E3112E"/>
    <w:rsid w:val="00E35036"/>
    <w:rsid w:val="00E470B9"/>
    <w:rsid w:val="00E621C7"/>
    <w:rsid w:val="00E73143"/>
    <w:rsid w:val="00E751BB"/>
    <w:rsid w:val="00E75EF9"/>
    <w:rsid w:val="00E9731F"/>
    <w:rsid w:val="00E97ADC"/>
    <w:rsid w:val="00EC3717"/>
    <w:rsid w:val="00ED6204"/>
    <w:rsid w:val="00ED70EB"/>
    <w:rsid w:val="00EE1C42"/>
    <w:rsid w:val="00EE1CBB"/>
    <w:rsid w:val="00EE2E5A"/>
    <w:rsid w:val="00EE4910"/>
    <w:rsid w:val="00F07242"/>
    <w:rsid w:val="00F16A65"/>
    <w:rsid w:val="00F22AA7"/>
    <w:rsid w:val="00F30639"/>
    <w:rsid w:val="00F32BC9"/>
    <w:rsid w:val="00F43508"/>
    <w:rsid w:val="00F44CD4"/>
    <w:rsid w:val="00F538E0"/>
    <w:rsid w:val="00F55E35"/>
    <w:rsid w:val="00F80458"/>
    <w:rsid w:val="00F819EB"/>
    <w:rsid w:val="00F82169"/>
    <w:rsid w:val="00F8298F"/>
    <w:rsid w:val="00F92F67"/>
    <w:rsid w:val="00F93B21"/>
    <w:rsid w:val="00F959A1"/>
    <w:rsid w:val="00FB56E0"/>
    <w:rsid w:val="00FC4E17"/>
    <w:rsid w:val="00FC6525"/>
    <w:rsid w:val="00FD1B30"/>
    <w:rsid w:val="00FE2973"/>
    <w:rsid w:val="00FE3756"/>
    <w:rsid w:val="00FE6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BDD0FF1"/>
  <w15:chartTrackingRefBased/>
  <w15:docId w15:val="{7F25B832-42C9-49A8-BBD7-5145AAD53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5EB"/>
    <w:rPr>
      <w:rFonts w:ascii="Inter" w:hAnsi="Inter"/>
    </w:rPr>
  </w:style>
  <w:style w:type="paragraph" w:styleId="Titre1">
    <w:name w:val="heading 1"/>
    <w:basedOn w:val="Normal"/>
    <w:next w:val="Normal"/>
    <w:link w:val="Titre1Car"/>
    <w:uiPriority w:val="9"/>
    <w:qFormat/>
    <w:rsid w:val="00C055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681A3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055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FA-H1">
    <w:name w:val="AFA-H1"/>
    <w:next w:val="AFA-H2"/>
    <w:qFormat/>
    <w:rsid w:val="0064334F"/>
    <w:pPr>
      <w:autoSpaceDE w:val="0"/>
      <w:autoSpaceDN w:val="0"/>
      <w:adjustRightInd w:val="0"/>
      <w:spacing w:before="600" w:after="600" w:line="144" w:lineRule="auto"/>
      <w:textAlignment w:val="center"/>
    </w:pPr>
    <w:rPr>
      <w:rFonts w:ascii="Poppins" w:hAnsi="Poppins" w:cs="Poppins"/>
      <w:color w:val="000000"/>
      <w:sz w:val="180"/>
      <w:szCs w:val="216"/>
    </w:rPr>
  </w:style>
  <w:style w:type="paragraph" w:customStyle="1" w:styleId="AFA-H2">
    <w:name w:val="AFA-H2"/>
    <w:basedOn w:val="Normal"/>
    <w:qFormat/>
    <w:rsid w:val="003378BF"/>
    <w:pPr>
      <w:autoSpaceDE w:val="0"/>
      <w:autoSpaceDN w:val="0"/>
      <w:adjustRightInd w:val="0"/>
      <w:spacing w:before="400" w:after="400" w:line="1240" w:lineRule="atLeast"/>
      <w:textAlignment w:val="center"/>
    </w:pPr>
    <w:rPr>
      <w:rFonts w:ascii="Poppins" w:hAnsi="Poppins" w:cs="Poppins"/>
      <w:color w:val="000000"/>
      <w:sz w:val="96"/>
      <w:szCs w:val="96"/>
    </w:rPr>
  </w:style>
  <w:style w:type="paragraph" w:customStyle="1" w:styleId="AFA-H3">
    <w:name w:val="AFA-H3"/>
    <w:basedOn w:val="Normal"/>
    <w:qFormat/>
    <w:rsid w:val="003378BF"/>
    <w:pPr>
      <w:autoSpaceDE w:val="0"/>
      <w:autoSpaceDN w:val="0"/>
      <w:adjustRightInd w:val="0"/>
      <w:spacing w:before="200" w:after="200" w:line="780" w:lineRule="atLeast"/>
      <w:textAlignment w:val="center"/>
    </w:pPr>
    <w:rPr>
      <w:rFonts w:ascii="Poppins" w:hAnsi="Poppins" w:cs="Poppins"/>
      <w:color w:val="000000"/>
      <w:sz w:val="60"/>
      <w:szCs w:val="60"/>
      <w:lang w:val="en-US" w:eastAsia="fr-FR"/>
    </w:rPr>
  </w:style>
  <w:style w:type="paragraph" w:customStyle="1" w:styleId="AFA-H4">
    <w:name w:val="AFA-H4"/>
    <w:basedOn w:val="Normal"/>
    <w:qFormat/>
    <w:rsid w:val="00C055EB"/>
    <w:pPr>
      <w:autoSpaceDE w:val="0"/>
      <w:autoSpaceDN w:val="0"/>
      <w:adjustRightInd w:val="0"/>
      <w:spacing w:after="567" w:line="460" w:lineRule="atLeast"/>
      <w:textAlignment w:val="center"/>
    </w:pPr>
    <w:rPr>
      <w:rFonts w:ascii="Poppins" w:hAnsi="Poppins" w:cs="Poppins"/>
      <w:color w:val="000000"/>
      <w:sz w:val="36"/>
      <w:szCs w:val="36"/>
    </w:rPr>
  </w:style>
  <w:style w:type="paragraph" w:customStyle="1" w:styleId="AFA-Body">
    <w:name w:val="AFA-Body"/>
    <w:basedOn w:val="Normal"/>
    <w:qFormat/>
    <w:rsid w:val="00BE57A8"/>
    <w:pPr>
      <w:autoSpaceDE w:val="0"/>
      <w:autoSpaceDN w:val="0"/>
      <w:adjustRightInd w:val="0"/>
      <w:spacing w:line="288" w:lineRule="auto"/>
      <w:textAlignment w:val="center"/>
    </w:pPr>
    <w:rPr>
      <w:rFonts w:cs="Inter"/>
      <w:color w:val="000000"/>
      <w:sz w:val="22"/>
      <w:szCs w:val="20"/>
      <w:lang w:val="en-US"/>
    </w:rPr>
  </w:style>
  <w:style w:type="character" w:customStyle="1" w:styleId="Titre2Car">
    <w:name w:val="Titre 2 Car"/>
    <w:basedOn w:val="Policepardfaut"/>
    <w:link w:val="Titre2"/>
    <w:uiPriority w:val="9"/>
    <w:rsid w:val="00681A36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681A3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ev">
    <w:name w:val="Strong"/>
    <w:basedOn w:val="Policepardfaut"/>
    <w:uiPriority w:val="22"/>
    <w:qFormat/>
    <w:rsid w:val="00681A36"/>
    <w:rPr>
      <w:b/>
      <w:bCs/>
    </w:rPr>
  </w:style>
  <w:style w:type="character" w:customStyle="1" w:styleId="apple-converted-space">
    <w:name w:val="apple-converted-space"/>
    <w:basedOn w:val="Policepardfaut"/>
    <w:rsid w:val="00681A36"/>
  </w:style>
  <w:style w:type="paragraph" w:styleId="En-tte">
    <w:name w:val="header"/>
    <w:basedOn w:val="Normal"/>
    <w:link w:val="En-tteCar"/>
    <w:uiPriority w:val="99"/>
    <w:unhideWhenUsed/>
    <w:rsid w:val="005305D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305DE"/>
    <w:rPr>
      <w:rFonts w:ascii="Inter" w:hAnsi="Inter"/>
    </w:rPr>
  </w:style>
  <w:style w:type="paragraph" w:styleId="Pieddepage">
    <w:name w:val="footer"/>
    <w:basedOn w:val="Normal"/>
    <w:link w:val="PieddepageCar"/>
    <w:uiPriority w:val="99"/>
    <w:unhideWhenUsed/>
    <w:rsid w:val="005305D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305DE"/>
    <w:rPr>
      <w:rFonts w:ascii="Inter" w:hAnsi="Inter"/>
    </w:rPr>
  </w:style>
  <w:style w:type="character" w:styleId="Numrodepage">
    <w:name w:val="page number"/>
    <w:basedOn w:val="Policepardfaut"/>
    <w:uiPriority w:val="99"/>
    <w:semiHidden/>
    <w:unhideWhenUsed/>
    <w:rsid w:val="008F473A"/>
  </w:style>
  <w:style w:type="paragraph" w:customStyle="1" w:styleId="AFA-small">
    <w:name w:val="AFA-small"/>
    <w:basedOn w:val="AFA-Body"/>
    <w:qFormat/>
    <w:rsid w:val="007C7C97"/>
    <w:rPr>
      <w:sz w:val="13"/>
      <w:szCs w:val="13"/>
    </w:rPr>
  </w:style>
  <w:style w:type="paragraph" w:customStyle="1" w:styleId="Momentum-body">
    <w:name w:val="Momentum - body"/>
    <w:basedOn w:val="Normal"/>
    <w:qFormat/>
    <w:rsid w:val="007D1144"/>
    <w:pPr>
      <w:spacing w:after="160" w:line="276" w:lineRule="auto"/>
    </w:pPr>
    <w:rPr>
      <w:rFonts w:ascii="Acumin Pro" w:eastAsiaTheme="majorEastAsia" w:hAnsi="Acumin Pro" w:cstheme="majorBidi"/>
      <w:color w:val="092D3B"/>
      <w:sz w:val="20"/>
      <w:szCs w:val="22"/>
    </w:rPr>
  </w:style>
  <w:style w:type="character" w:styleId="Lienhypertexte">
    <w:name w:val="Hyperlink"/>
    <w:basedOn w:val="Policepardfaut"/>
    <w:uiPriority w:val="99"/>
    <w:unhideWhenUsed/>
    <w:rsid w:val="007C7C97"/>
    <w:rPr>
      <w:color w:val="0563C1" w:themeColor="hyperlink"/>
      <w:u w:val="single"/>
    </w:rPr>
  </w:style>
  <w:style w:type="paragraph" w:customStyle="1" w:styleId="Momentum-legende">
    <w:name w:val="Momentum - legende"/>
    <w:basedOn w:val="Momentum-body"/>
    <w:qFormat/>
    <w:rsid w:val="007C7C97"/>
    <w:pPr>
      <w:jc w:val="center"/>
    </w:pPr>
    <w:rPr>
      <w:sz w:val="12"/>
      <w:szCs w:val="12"/>
    </w:rPr>
  </w:style>
  <w:style w:type="paragraph" w:customStyle="1" w:styleId="H2">
    <w:name w:val="H2"/>
    <w:basedOn w:val="Normal"/>
    <w:uiPriority w:val="99"/>
    <w:rsid w:val="004727A5"/>
    <w:pPr>
      <w:autoSpaceDE w:val="0"/>
      <w:autoSpaceDN w:val="0"/>
      <w:adjustRightInd w:val="0"/>
      <w:spacing w:line="288" w:lineRule="auto"/>
      <w:textAlignment w:val="center"/>
    </w:pPr>
    <w:rPr>
      <w:rFonts w:ascii="Poppins" w:hAnsi="Poppins" w:cs="Poppins"/>
      <w:color w:val="111111"/>
      <w:sz w:val="144"/>
      <w:szCs w:val="144"/>
    </w:rPr>
  </w:style>
  <w:style w:type="paragraph" w:customStyle="1" w:styleId="AFA-H1special">
    <w:name w:val="AFA-H1_special"/>
    <w:next w:val="AFA-H1"/>
    <w:qFormat/>
    <w:rsid w:val="004727A5"/>
    <w:pPr>
      <w:snapToGrid w:val="0"/>
      <w:spacing w:before="600" w:after="600" w:line="2700" w:lineRule="exact"/>
    </w:pPr>
    <w:rPr>
      <w:rFonts w:ascii="Poppins" w:hAnsi="Poppins" w:cs="Poppins"/>
      <w:caps/>
      <w:color w:val="000000"/>
      <w:sz w:val="270"/>
      <w:szCs w:val="216"/>
    </w:rPr>
  </w:style>
  <w:style w:type="character" w:styleId="Mentionnonrsolue">
    <w:name w:val="Unresolved Mention"/>
    <w:basedOn w:val="Policepardfaut"/>
    <w:uiPriority w:val="99"/>
    <w:semiHidden/>
    <w:unhideWhenUsed/>
    <w:rsid w:val="00AD6343"/>
    <w:rPr>
      <w:color w:val="605E5C"/>
      <w:shd w:val="clear" w:color="auto" w:fill="E1DFDD"/>
    </w:rPr>
  </w:style>
  <w:style w:type="paragraph" w:customStyle="1" w:styleId="Grillemoyenne21">
    <w:name w:val="Grille moyenne 21"/>
    <w:link w:val="Grillemoyenne2Car"/>
    <w:qFormat/>
    <w:rsid w:val="00AD6343"/>
    <w:rPr>
      <w:rFonts w:ascii="PMingLiU" w:eastAsia="MS Mincho" w:hAnsi="PMingLiU" w:cs="Times New Roman"/>
      <w:sz w:val="22"/>
      <w:szCs w:val="22"/>
      <w:lang w:eastAsia="fr-FR"/>
    </w:rPr>
  </w:style>
  <w:style w:type="character" w:customStyle="1" w:styleId="Grillemoyenne2Car">
    <w:name w:val="Grille moyenne 2 Car"/>
    <w:link w:val="Grillemoyenne21"/>
    <w:rsid w:val="00AD6343"/>
    <w:rPr>
      <w:rFonts w:ascii="PMingLiU" w:eastAsia="MS Mincho" w:hAnsi="PMingLiU" w:cs="Times New Roman"/>
      <w:sz w:val="22"/>
      <w:szCs w:val="22"/>
      <w:lang w:eastAsia="fr-FR"/>
    </w:rPr>
  </w:style>
  <w:style w:type="character" w:customStyle="1" w:styleId="normaltextrun">
    <w:name w:val="normaltextrun"/>
    <w:basedOn w:val="Policepardfaut"/>
    <w:rsid w:val="00C00C26"/>
  </w:style>
  <w:style w:type="paragraph" w:styleId="Paragraphedeliste">
    <w:name w:val="List Paragraph"/>
    <w:basedOn w:val="Normal"/>
    <w:uiPriority w:val="34"/>
    <w:qFormat/>
    <w:rsid w:val="00C00C2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3503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7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203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7046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emf"/><Relationship Id="rId26" Type="http://schemas.openxmlformats.org/officeDocument/2006/relationships/package" Target="embeddings/Microsoft_Excel_Worksheet.xlsx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yperlink" Target="https://www.helloasso.com/associations/afaf-association-francaise-d-agroforesterie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7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3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lantation@agroforesterie.fr" TargetMode="External"/><Relationship Id="rId24" Type="http://schemas.openxmlformats.org/officeDocument/2006/relationships/footer" Target="footer6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footer" Target="footer7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www.agroforesterie.fr/wp-content/uploads/2024/04/conditions-generales-des-programmes-soutien-a-la-plantation-agroforestiere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3.xml"/><Relationship Id="rId27" Type="http://schemas.openxmlformats.org/officeDocument/2006/relationships/header" Target="header4.xml"/><Relationship Id="rId30" Type="http://schemas.openxmlformats.org/officeDocument/2006/relationships/hyperlink" Target="https://www.helloasso.com/associations/afaf-association-francaise-d-agroforesterie" TargetMode="Externa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s\OneDrive%20-%20AFAF\Docs%20types\Mod&#232;les%20Office%20personnalis&#233;s\Mod&#232;le%20AFAF-lettre_type_2022%20-%20Faire%20une%20copi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4D11733831540A3B25E185844FB4C" ma:contentTypeVersion="14" ma:contentTypeDescription="Crée un document." ma:contentTypeScope="" ma:versionID="bdcb9bc3da1b387c030571e296d9f0a3">
  <xsd:schema xmlns:xsd="http://www.w3.org/2001/XMLSchema" xmlns:xs="http://www.w3.org/2001/XMLSchema" xmlns:p="http://schemas.microsoft.com/office/2006/metadata/properties" xmlns:ns2="b3e977a1-1d88-4b80-aaa8-943f8e8f991c" xmlns:ns3="514417f5-37e0-42d4-bb74-a3ae84a11c90" targetNamespace="http://schemas.microsoft.com/office/2006/metadata/properties" ma:root="true" ma:fieldsID="0b910ad179a40457c90e8c336cee306c" ns2:_="" ns3:_="">
    <xsd:import namespace="b3e977a1-1d88-4b80-aaa8-943f8e8f991c"/>
    <xsd:import namespace="514417f5-37e0-42d4-bb74-a3ae84a11c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977a1-1d88-4b80-aaa8-943f8e8f99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28aff255-8474-471c-9e4f-6a81f9270e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417f5-37e0-42d4-bb74-a3ae84a11c9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3a3da5f-cb06-4d03-880b-c5e6632361e0}" ma:internalName="TaxCatchAll" ma:showField="CatchAllData" ma:web="514417f5-37e0-42d4-bb74-a3ae84a11c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4417f5-37e0-42d4-bb74-a3ae84a11c90" xsi:nil="true"/>
    <lcf76f155ced4ddcb4097134ff3c332f xmlns="b3e977a1-1d88-4b80-aaa8-943f8e8f991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C67A743-9F87-4346-8405-9E8B62BAFD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D81BAD-D87F-46B8-B938-533EB1051A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e977a1-1d88-4b80-aaa8-943f8e8f991c"/>
    <ds:schemaRef ds:uri="514417f5-37e0-42d4-bb74-a3ae84a11c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3AF7AE-CBBB-441C-82EF-009FBF9D12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DFF8CD-0098-4853-9AB3-06C4EFA62579}">
  <ds:schemaRefs>
    <ds:schemaRef ds:uri="http://schemas.microsoft.com/office/2006/metadata/properties"/>
    <ds:schemaRef ds:uri="http://schemas.microsoft.com/office/infopath/2007/PartnerControls"/>
    <ds:schemaRef ds:uri="514417f5-37e0-42d4-bb74-a3ae84a11c90"/>
    <ds:schemaRef ds:uri="b3e977a1-1d88-4b80-aaa8-943f8e8f99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AFAF-lettre_type_2022 - Faire une copie</Template>
  <TotalTime>0</TotalTime>
  <Pages>14</Pages>
  <Words>1185</Words>
  <Characters>6518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7688</CharactersWithSpaces>
  <SharedDoc>false</SharedDoc>
  <HLinks>
    <vt:vector size="12" baseType="variant">
      <vt:variant>
        <vt:i4>4587524</vt:i4>
      </vt:variant>
      <vt:variant>
        <vt:i4>3</vt:i4>
      </vt:variant>
      <vt:variant>
        <vt:i4>0</vt:i4>
      </vt:variant>
      <vt:variant>
        <vt:i4>5</vt:i4>
      </vt:variant>
      <vt:variant>
        <vt:lpwstr>https://www.helloasso.com/associations/afaf-association-francaise-d-agroforesterie/adhesions/adhesion-je-suis-un-particulier</vt:lpwstr>
      </vt:variant>
      <vt:variant>
        <vt:lpwstr/>
      </vt:variant>
      <vt:variant>
        <vt:i4>5963896</vt:i4>
      </vt:variant>
      <vt:variant>
        <vt:i4>0</vt:i4>
      </vt:variant>
      <vt:variant>
        <vt:i4>0</vt:i4>
      </vt:variant>
      <vt:variant>
        <vt:i4>5</vt:i4>
      </vt:variant>
      <vt:variant>
        <vt:lpwstr>mailto:plantation@agroforesterie.fr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Marie-Lou Coquot</cp:lastModifiedBy>
  <cp:revision>2</cp:revision>
  <cp:lastPrinted>2021-09-07T04:27:00Z</cp:lastPrinted>
  <dcterms:created xsi:type="dcterms:W3CDTF">2024-04-29T08:43:00Z</dcterms:created>
  <dcterms:modified xsi:type="dcterms:W3CDTF">2024-04-29T08:43:00Z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0x0101000FC4D11733831540A3B25E185844FB4C</vt:lpwstr>
  </property>
  <property fmtid="{D5CDD505-2E9C-101B-9397-08002B2CF9AE}" pid="3" name="MediaServiceImageTags">
    <vt:lpwstr/>
  </property>
</Properties>
</file>